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FD6D5" w14:textId="77777777" w:rsidR="00620907" w:rsidRPr="00756851" w:rsidRDefault="009176A6" w:rsidP="001B3890">
      <w:pPr>
        <w:ind w:right="-472"/>
        <w:rPr>
          <w:rFonts w:ascii="Arial" w:hAnsi="Arial" w:cs="Arial"/>
        </w:rPr>
      </w:pPr>
      <w:bookmarkStart w:id="0" w:name="_GoBack"/>
      <w:bookmarkEnd w:id="0"/>
      <w:r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305A1A2B" wp14:editId="0BAAA9AF">
            <wp:simplePos x="0" y="0"/>
            <wp:positionH relativeFrom="margin">
              <wp:posOffset>3848100</wp:posOffset>
            </wp:positionH>
            <wp:positionV relativeFrom="paragraph">
              <wp:posOffset>142240</wp:posOffset>
            </wp:positionV>
            <wp:extent cx="1912908" cy="621002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orcroft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2908" cy="621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890" w:rsidRPr="00756851">
        <w:rPr>
          <w:rFonts w:ascii="Arial" w:hAnsi="Arial" w:cs="Arial"/>
          <w:noProof/>
          <w:lang w:eastAsia="en-GB"/>
        </w:rPr>
        <w:drawing>
          <wp:inline distT="0" distB="0" distL="0" distR="0" wp14:anchorId="2D3C4BAF" wp14:editId="7D303962">
            <wp:extent cx="819150" cy="6919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-logo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380" cy="72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7DC" w:rsidRPr="00756851">
        <w:rPr>
          <w:rFonts w:ascii="Arial" w:hAnsi="Arial" w:cs="Arial"/>
        </w:rPr>
        <w:t xml:space="preserve">                                          </w:t>
      </w:r>
    </w:p>
    <w:p w14:paraId="394174AF" w14:textId="77777777" w:rsidR="000F0C24" w:rsidRPr="00756851" w:rsidRDefault="0002626C" w:rsidP="000F0C24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Minutes</w:t>
      </w:r>
    </w:p>
    <w:p w14:paraId="1F26261B" w14:textId="77777777" w:rsidR="000F0C24" w:rsidRPr="00756851" w:rsidRDefault="000F0C24" w:rsidP="000F0C24">
      <w:pPr>
        <w:spacing w:after="0" w:line="240" w:lineRule="auto"/>
        <w:rPr>
          <w:rFonts w:ascii="Arial" w:hAnsi="Arial" w:cs="Arial"/>
        </w:rPr>
      </w:pPr>
    </w:p>
    <w:p w14:paraId="1590AD0F" w14:textId="1597825C" w:rsidR="0036471F" w:rsidRDefault="0002626C" w:rsidP="00B40EE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A74D2">
        <w:rPr>
          <w:rStyle w:val="normaltextrun"/>
          <w:rFonts w:ascii="Arial" w:hAnsi="Arial" w:cs="Arial"/>
          <w:sz w:val="22"/>
          <w:szCs w:val="22"/>
        </w:rPr>
        <w:t>Minutes of</w:t>
      </w:r>
      <w:r w:rsidR="0036471F" w:rsidRPr="00EA74D2">
        <w:rPr>
          <w:rStyle w:val="normaltextrun"/>
          <w:rFonts w:ascii="Arial" w:hAnsi="Arial" w:cs="Arial"/>
          <w:sz w:val="22"/>
          <w:szCs w:val="22"/>
        </w:rPr>
        <w:t xml:space="preserve"> the</w:t>
      </w:r>
      <w:r w:rsidR="000F0C24" w:rsidRPr="00EA74D2">
        <w:rPr>
          <w:rStyle w:val="normaltextrun"/>
          <w:rFonts w:ascii="Arial" w:hAnsi="Arial" w:cs="Arial"/>
          <w:sz w:val="22"/>
          <w:szCs w:val="22"/>
        </w:rPr>
        <w:t> </w:t>
      </w:r>
      <w:r w:rsidR="009176A6" w:rsidRPr="00EA74D2">
        <w:rPr>
          <w:rStyle w:val="normaltextrun"/>
          <w:rFonts w:ascii="Arial" w:hAnsi="Arial" w:cs="Arial"/>
          <w:sz w:val="22"/>
          <w:szCs w:val="22"/>
        </w:rPr>
        <w:t>Moorcroft</w:t>
      </w:r>
      <w:r w:rsidR="00A5633F" w:rsidRPr="00EA74D2">
        <w:rPr>
          <w:rStyle w:val="normaltextrun"/>
          <w:rFonts w:ascii="Arial" w:hAnsi="Arial" w:cs="Arial"/>
          <w:sz w:val="22"/>
          <w:szCs w:val="22"/>
        </w:rPr>
        <w:t xml:space="preserve"> School</w:t>
      </w:r>
      <w:r w:rsidR="0036471F" w:rsidRPr="00EA74D2">
        <w:rPr>
          <w:rStyle w:val="normaltextrun"/>
          <w:rFonts w:ascii="Arial" w:hAnsi="Arial" w:cs="Arial"/>
          <w:sz w:val="22"/>
          <w:szCs w:val="22"/>
        </w:rPr>
        <w:t xml:space="preserve"> Local Advisory Board </w:t>
      </w:r>
      <w:r w:rsidRPr="00EA74D2">
        <w:rPr>
          <w:rStyle w:val="normaltextrun"/>
          <w:rFonts w:ascii="Arial" w:hAnsi="Arial" w:cs="Arial"/>
          <w:sz w:val="22"/>
          <w:szCs w:val="22"/>
        </w:rPr>
        <w:t>m</w:t>
      </w:r>
      <w:r w:rsidR="0036471F" w:rsidRPr="00EA74D2">
        <w:rPr>
          <w:rStyle w:val="normaltextrun"/>
          <w:rFonts w:ascii="Arial" w:hAnsi="Arial" w:cs="Arial"/>
          <w:sz w:val="22"/>
          <w:szCs w:val="22"/>
        </w:rPr>
        <w:t>eeting</w:t>
      </w:r>
      <w:r w:rsidR="0036471F" w:rsidRPr="00EA74D2">
        <w:rPr>
          <w:rStyle w:val="eop"/>
          <w:rFonts w:ascii="Arial" w:hAnsi="Arial" w:cs="Arial"/>
          <w:sz w:val="22"/>
          <w:szCs w:val="22"/>
        </w:rPr>
        <w:t> </w:t>
      </w:r>
      <w:r w:rsidR="0036471F" w:rsidRPr="00EA74D2">
        <w:rPr>
          <w:rStyle w:val="normaltextrun"/>
          <w:rFonts w:ascii="Arial" w:hAnsi="Arial" w:cs="Arial"/>
          <w:sz w:val="22"/>
          <w:szCs w:val="22"/>
        </w:rPr>
        <w:t>held</w:t>
      </w:r>
      <w:r w:rsidR="000841BC" w:rsidRPr="00EA74D2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064634" w:rsidRPr="00EA74D2">
        <w:rPr>
          <w:rStyle w:val="normaltextrun"/>
          <w:rFonts w:ascii="Arial" w:hAnsi="Arial" w:cs="Arial"/>
          <w:sz w:val="22"/>
          <w:szCs w:val="22"/>
        </w:rPr>
        <w:t xml:space="preserve">via </w:t>
      </w:r>
      <w:r w:rsidR="000841BC" w:rsidRPr="00EA74D2">
        <w:rPr>
          <w:rStyle w:val="normaltextrun"/>
          <w:rFonts w:ascii="Arial" w:hAnsi="Arial" w:cs="Arial"/>
          <w:sz w:val="22"/>
          <w:szCs w:val="22"/>
        </w:rPr>
        <w:t>Zoom</w:t>
      </w:r>
      <w:r w:rsidR="00064634" w:rsidRPr="00EA74D2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6471F" w:rsidRPr="00EA74D2">
        <w:rPr>
          <w:rStyle w:val="normaltextrun"/>
          <w:rFonts w:ascii="Arial" w:hAnsi="Arial" w:cs="Arial"/>
          <w:sz w:val="22"/>
          <w:szCs w:val="22"/>
        </w:rPr>
        <w:t>on </w:t>
      </w:r>
      <w:r w:rsidR="00EA74D2" w:rsidRPr="00EA74D2">
        <w:rPr>
          <w:rStyle w:val="normaltextrun"/>
          <w:rFonts w:ascii="Arial" w:hAnsi="Arial" w:cs="Arial"/>
          <w:sz w:val="22"/>
          <w:szCs w:val="22"/>
        </w:rPr>
        <w:t>28</w:t>
      </w:r>
      <w:r w:rsidR="00EA74D2" w:rsidRPr="00EA74D2">
        <w:rPr>
          <w:rStyle w:val="normaltextrun"/>
          <w:rFonts w:ascii="Arial" w:hAnsi="Arial" w:cs="Arial"/>
          <w:sz w:val="22"/>
          <w:szCs w:val="22"/>
          <w:vertAlign w:val="superscript"/>
        </w:rPr>
        <w:t>th</w:t>
      </w:r>
      <w:r w:rsidR="00EA74D2" w:rsidRPr="00EA74D2">
        <w:rPr>
          <w:rStyle w:val="normaltextrun"/>
          <w:rFonts w:ascii="Arial" w:hAnsi="Arial" w:cs="Arial"/>
          <w:sz w:val="22"/>
          <w:szCs w:val="22"/>
        </w:rPr>
        <w:t xml:space="preserve"> January 2021</w:t>
      </w:r>
      <w:r w:rsidR="0036471F" w:rsidRPr="00EA74D2">
        <w:rPr>
          <w:rStyle w:val="normaltextrun"/>
          <w:rFonts w:ascii="Arial" w:hAnsi="Arial" w:cs="Arial"/>
          <w:sz w:val="22"/>
          <w:szCs w:val="22"/>
        </w:rPr>
        <w:t> starting at</w:t>
      </w:r>
      <w:r w:rsidR="00147D48" w:rsidRPr="00EA74D2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EA74D2" w:rsidRPr="00EA74D2">
        <w:rPr>
          <w:rStyle w:val="normaltextrun"/>
          <w:rFonts w:ascii="Arial" w:hAnsi="Arial" w:cs="Arial"/>
          <w:sz w:val="22"/>
          <w:szCs w:val="22"/>
        </w:rPr>
        <w:t>19:00</w:t>
      </w:r>
    </w:p>
    <w:p w14:paraId="6A4BC45B" w14:textId="77777777" w:rsidR="00EE6752" w:rsidRDefault="00EE6752" w:rsidP="003647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7B8C1D4" w14:textId="77777777" w:rsidR="0002626C" w:rsidRPr="00742877" w:rsidRDefault="0002626C" w:rsidP="0002626C">
      <w:pPr>
        <w:rPr>
          <w:rFonts w:ascii="Arial" w:hAnsi="Arial" w:cs="Arial"/>
        </w:rPr>
      </w:pPr>
      <w:r w:rsidRPr="00742877">
        <w:rPr>
          <w:rFonts w:ascii="Arial" w:hAnsi="Arial" w:cs="Arial"/>
        </w:rPr>
        <w:t>Attendance: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818"/>
        <w:gridCol w:w="5193"/>
      </w:tblGrid>
      <w:tr w:rsidR="00EA74D2" w:rsidRPr="00742877" w14:paraId="4EC19406" w14:textId="77777777" w:rsidTr="00430863">
        <w:tc>
          <w:tcPr>
            <w:tcW w:w="3005" w:type="dxa"/>
            <w:shd w:val="clear" w:color="auto" w:fill="auto"/>
          </w:tcPr>
          <w:p w14:paraId="0302FF90" w14:textId="62AF7177" w:rsidR="00EA74D2" w:rsidRDefault="00EA74D2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Alison Futerman</w:t>
            </w:r>
          </w:p>
        </w:tc>
        <w:tc>
          <w:tcPr>
            <w:tcW w:w="818" w:type="dxa"/>
            <w:shd w:val="clear" w:color="auto" w:fill="auto"/>
          </w:tcPr>
          <w:p w14:paraId="2512E59F" w14:textId="24943396" w:rsidR="00EA74D2" w:rsidRDefault="00EA74D2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</w:p>
        </w:tc>
        <w:tc>
          <w:tcPr>
            <w:tcW w:w="5193" w:type="dxa"/>
            <w:shd w:val="clear" w:color="auto" w:fill="auto"/>
          </w:tcPr>
          <w:p w14:paraId="60FFC1FB" w14:textId="1D6F80BE" w:rsidR="00EA74D2" w:rsidRDefault="00EA74D2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 Member</w:t>
            </w:r>
          </w:p>
        </w:tc>
      </w:tr>
      <w:tr w:rsidR="0002626C" w:rsidRPr="00742877" w14:paraId="270765DE" w14:textId="77777777" w:rsidTr="00430863">
        <w:tc>
          <w:tcPr>
            <w:tcW w:w="3005" w:type="dxa"/>
            <w:shd w:val="clear" w:color="auto" w:fill="auto"/>
          </w:tcPr>
          <w:p w14:paraId="05F0DC01" w14:textId="77777777" w:rsidR="0002626C" w:rsidRPr="00E462BE" w:rsidRDefault="0002626C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Andrew Sanders</w:t>
            </w:r>
          </w:p>
        </w:tc>
        <w:tc>
          <w:tcPr>
            <w:tcW w:w="818" w:type="dxa"/>
            <w:shd w:val="clear" w:color="auto" w:fill="auto"/>
          </w:tcPr>
          <w:p w14:paraId="0434BAC1" w14:textId="77777777" w:rsidR="0002626C" w:rsidRPr="00742877" w:rsidRDefault="0002626C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t>S</w:t>
            </w:r>
          </w:p>
        </w:tc>
        <w:tc>
          <w:tcPr>
            <w:tcW w:w="5193" w:type="dxa"/>
            <w:shd w:val="clear" w:color="auto" w:fill="auto"/>
          </w:tcPr>
          <w:p w14:paraId="75ED2DEA" w14:textId="77777777" w:rsidR="0002626C" w:rsidRPr="00742877" w:rsidRDefault="0002626C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Headteacher</w:t>
            </w:r>
          </w:p>
        </w:tc>
      </w:tr>
      <w:tr w:rsidR="0002626C" w:rsidRPr="00742877" w14:paraId="6DB94395" w14:textId="77777777" w:rsidTr="00430863">
        <w:tc>
          <w:tcPr>
            <w:tcW w:w="3005" w:type="dxa"/>
            <w:shd w:val="clear" w:color="auto" w:fill="auto"/>
          </w:tcPr>
          <w:p w14:paraId="61DBB2DD" w14:textId="77777777" w:rsidR="0002626C" w:rsidRPr="00742877" w:rsidRDefault="0002626C" w:rsidP="0002626C">
            <w:pPr>
              <w:spacing w:before="60" w:after="60"/>
              <w:rPr>
                <w:rFonts w:ascii="Arial" w:hAnsi="Arial" w:cs="Arial"/>
              </w:rPr>
            </w:pPr>
            <w:r w:rsidRPr="009B4325">
              <w:rPr>
                <w:rFonts w:ascii="Arial" w:hAnsi="Arial" w:cs="Arial"/>
              </w:rPr>
              <w:t>Jane Essex</w:t>
            </w:r>
          </w:p>
        </w:tc>
        <w:tc>
          <w:tcPr>
            <w:tcW w:w="818" w:type="dxa"/>
            <w:shd w:val="clear" w:color="auto" w:fill="auto"/>
          </w:tcPr>
          <w:p w14:paraId="4469B17C" w14:textId="77777777" w:rsidR="0002626C" w:rsidRPr="00742877" w:rsidRDefault="0002626C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</w:p>
        </w:tc>
        <w:tc>
          <w:tcPr>
            <w:tcW w:w="5193" w:type="dxa"/>
            <w:shd w:val="clear" w:color="auto" w:fill="auto"/>
          </w:tcPr>
          <w:p w14:paraId="25CABCC9" w14:textId="77777777" w:rsidR="0002626C" w:rsidRPr="00742877" w:rsidRDefault="0002626C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 member</w:t>
            </w:r>
          </w:p>
        </w:tc>
      </w:tr>
      <w:tr w:rsidR="0002626C" w:rsidRPr="00742877" w14:paraId="666506CB" w14:textId="77777777" w:rsidTr="00430863">
        <w:tc>
          <w:tcPr>
            <w:tcW w:w="3005" w:type="dxa"/>
            <w:shd w:val="clear" w:color="auto" w:fill="auto"/>
          </w:tcPr>
          <w:p w14:paraId="77629FCA" w14:textId="77777777" w:rsidR="0002626C" w:rsidRPr="00742877" w:rsidRDefault="0002626C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Mary Canavan</w:t>
            </w:r>
          </w:p>
        </w:tc>
        <w:tc>
          <w:tcPr>
            <w:tcW w:w="818" w:type="dxa"/>
            <w:shd w:val="clear" w:color="auto" w:fill="auto"/>
          </w:tcPr>
          <w:p w14:paraId="1D99018B" w14:textId="77777777" w:rsidR="0002626C" w:rsidRPr="00742877" w:rsidRDefault="0002626C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MC</w:t>
            </w:r>
          </w:p>
        </w:tc>
        <w:tc>
          <w:tcPr>
            <w:tcW w:w="5193" w:type="dxa"/>
            <w:shd w:val="clear" w:color="auto" w:fill="auto"/>
          </w:tcPr>
          <w:p w14:paraId="11DD0066" w14:textId="77777777" w:rsidR="0002626C" w:rsidRPr="00742877" w:rsidRDefault="0002626C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Trustee and LAB Chair</w:t>
            </w:r>
          </w:p>
        </w:tc>
      </w:tr>
      <w:tr w:rsidR="0002626C" w:rsidRPr="00742877" w14:paraId="7B747347" w14:textId="77777777" w:rsidTr="00430863">
        <w:tc>
          <w:tcPr>
            <w:tcW w:w="3005" w:type="dxa"/>
            <w:shd w:val="clear" w:color="auto" w:fill="auto"/>
          </w:tcPr>
          <w:p w14:paraId="4CC28D5C" w14:textId="0615FE89" w:rsidR="0002626C" w:rsidRPr="00742877" w:rsidRDefault="00EA74D2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Olga Toulkeridou </w:t>
            </w:r>
          </w:p>
        </w:tc>
        <w:tc>
          <w:tcPr>
            <w:tcW w:w="818" w:type="dxa"/>
            <w:shd w:val="clear" w:color="auto" w:fill="auto"/>
          </w:tcPr>
          <w:p w14:paraId="5EB5E6AD" w14:textId="6BC91324" w:rsidR="0002626C" w:rsidRPr="00742877" w:rsidRDefault="00EA74D2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</w:t>
            </w:r>
          </w:p>
        </w:tc>
        <w:tc>
          <w:tcPr>
            <w:tcW w:w="5193" w:type="dxa"/>
            <w:shd w:val="clear" w:color="auto" w:fill="auto"/>
          </w:tcPr>
          <w:p w14:paraId="035F560A" w14:textId="42343681" w:rsidR="0002626C" w:rsidRPr="00742877" w:rsidRDefault="00EA74D2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Headteacher</w:t>
            </w:r>
          </w:p>
        </w:tc>
      </w:tr>
      <w:tr w:rsidR="0002626C" w:rsidRPr="00742877" w14:paraId="43E5BA26" w14:textId="77777777" w:rsidTr="00430863">
        <w:tc>
          <w:tcPr>
            <w:tcW w:w="3005" w:type="dxa"/>
            <w:shd w:val="clear" w:color="auto" w:fill="auto"/>
          </w:tcPr>
          <w:p w14:paraId="3D776D18" w14:textId="77777777" w:rsidR="0002626C" w:rsidRPr="00742877" w:rsidRDefault="0002626C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Toni Moore</w:t>
            </w:r>
          </w:p>
        </w:tc>
        <w:tc>
          <w:tcPr>
            <w:tcW w:w="818" w:type="dxa"/>
            <w:shd w:val="clear" w:color="auto" w:fill="auto"/>
          </w:tcPr>
          <w:p w14:paraId="29A106C4" w14:textId="77777777" w:rsidR="0002626C" w:rsidRPr="00742877" w:rsidRDefault="0002626C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TM</w:t>
            </w:r>
          </w:p>
        </w:tc>
        <w:tc>
          <w:tcPr>
            <w:tcW w:w="5193" w:type="dxa"/>
            <w:shd w:val="clear" w:color="auto" w:fill="auto"/>
          </w:tcPr>
          <w:p w14:paraId="218D46E6" w14:textId="77777777" w:rsidR="0002626C" w:rsidRPr="00742877" w:rsidRDefault="0002626C" w:rsidP="0002626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 member</w:t>
            </w:r>
          </w:p>
        </w:tc>
      </w:tr>
      <w:tr w:rsidR="0002626C" w:rsidRPr="00742877" w14:paraId="619F6FD4" w14:textId="77777777" w:rsidTr="00430863">
        <w:tc>
          <w:tcPr>
            <w:tcW w:w="9016" w:type="dxa"/>
            <w:gridSpan w:val="3"/>
            <w:shd w:val="clear" w:color="auto" w:fill="auto"/>
          </w:tcPr>
          <w:p w14:paraId="5F23206A" w14:textId="77777777" w:rsidR="0002626C" w:rsidRPr="00742877" w:rsidRDefault="0002626C" w:rsidP="00430863">
            <w:pPr>
              <w:spacing w:before="60" w:after="60"/>
              <w:rPr>
                <w:rFonts w:ascii="Arial" w:hAnsi="Arial" w:cs="Arial"/>
              </w:rPr>
            </w:pPr>
            <w:r w:rsidRPr="00742877">
              <w:rPr>
                <w:rFonts w:ascii="Arial" w:hAnsi="Arial" w:cs="Arial"/>
              </w:rPr>
              <w:t>Also present</w:t>
            </w:r>
          </w:p>
        </w:tc>
      </w:tr>
      <w:tr w:rsidR="0002626C" w:rsidRPr="00742877" w14:paraId="3C913E4C" w14:textId="77777777" w:rsidTr="00430863">
        <w:tc>
          <w:tcPr>
            <w:tcW w:w="3005" w:type="dxa"/>
            <w:shd w:val="clear" w:color="auto" w:fill="auto"/>
          </w:tcPr>
          <w:p w14:paraId="3C91F261" w14:textId="77777777" w:rsidR="0002626C" w:rsidRPr="00742877" w:rsidRDefault="0002626C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E462BE">
              <w:rPr>
                <w:rFonts w:ascii="Arial" w:hAnsi="Arial" w:cs="Arial"/>
              </w:rPr>
              <w:t>eith Holroyd</w:t>
            </w:r>
          </w:p>
        </w:tc>
        <w:tc>
          <w:tcPr>
            <w:tcW w:w="818" w:type="dxa"/>
            <w:shd w:val="clear" w:color="auto" w:fill="auto"/>
          </w:tcPr>
          <w:p w14:paraId="460C4F53" w14:textId="77777777" w:rsidR="0002626C" w:rsidRPr="00742877" w:rsidRDefault="0002626C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E462BE">
              <w:rPr>
                <w:rFonts w:ascii="Arial" w:hAnsi="Arial" w:cs="Arial"/>
              </w:rPr>
              <w:t>JH</w:t>
            </w:r>
          </w:p>
        </w:tc>
        <w:tc>
          <w:tcPr>
            <w:tcW w:w="5193" w:type="dxa"/>
            <w:shd w:val="clear" w:color="auto" w:fill="auto"/>
          </w:tcPr>
          <w:p w14:paraId="648E1198" w14:textId="77777777" w:rsidR="00AD1D38" w:rsidRDefault="0002626C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Governance &amp; </w:t>
            </w:r>
            <w:r w:rsidR="00EA74D2">
              <w:rPr>
                <w:rFonts w:ascii="Arial" w:hAnsi="Arial" w:cs="Arial"/>
              </w:rPr>
              <w:t xml:space="preserve">Policy Officer; </w:t>
            </w:r>
            <w:r w:rsidR="00AD1D38">
              <w:rPr>
                <w:rFonts w:ascii="Arial" w:hAnsi="Arial" w:cs="Arial"/>
              </w:rPr>
              <w:t xml:space="preserve"> </w:t>
            </w:r>
          </w:p>
          <w:p w14:paraId="614C060E" w14:textId="27846BF1" w:rsidR="0002626C" w:rsidRPr="00742877" w:rsidRDefault="00AD1D38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(Present up to 10/2020-21)</w:t>
            </w:r>
          </w:p>
        </w:tc>
      </w:tr>
      <w:tr w:rsidR="0002626C" w:rsidRPr="00742877" w14:paraId="697953D5" w14:textId="77777777" w:rsidTr="00430863">
        <w:tc>
          <w:tcPr>
            <w:tcW w:w="3005" w:type="dxa"/>
            <w:shd w:val="clear" w:color="auto" w:fill="auto"/>
          </w:tcPr>
          <w:p w14:paraId="2B0FC313" w14:textId="432FEED8" w:rsidR="0002626C" w:rsidRPr="00742877" w:rsidRDefault="00EA74D2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Lauren Jacobs</w:t>
            </w:r>
          </w:p>
        </w:tc>
        <w:tc>
          <w:tcPr>
            <w:tcW w:w="818" w:type="dxa"/>
            <w:shd w:val="clear" w:color="auto" w:fill="auto"/>
          </w:tcPr>
          <w:p w14:paraId="16BB8519" w14:textId="20EABF8B" w:rsidR="0002626C" w:rsidRPr="00742877" w:rsidRDefault="00EA74D2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LJ</w:t>
            </w:r>
          </w:p>
        </w:tc>
        <w:tc>
          <w:tcPr>
            <w:tcW w:w="5193" w:type="dxa"/>
            <w:shd w:val="clear" w:color="auto" w:fill="auto"/>
          </w:tcPr>
          <w:p w14:paraId="32EDD7B7" w14:textId="68C300A0" w:rsidR="0002626C" w:rsidRPr="00742877" w:rsidRDefault="00EA74D2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</w:tr>
    </w:tbl>
    <w:p w14:paraId="6E91EFBD" w14:textId="77777777" w:rsidR="0002626C" w:rsidRDefault="0002626C" w:rsidP="0002626C">
      <w:pPr>
        <w:rPr>
          <w:rFonts w:ascii="Arial" w:hAnsi="Arial" w:cs="Arial"/>
        </w:rPr>
      </w:pPr>
    </w:p>
    <w:p w14:paraId="6FA70BEF" w14:textId="77777777" w:rsidR="0002626C" w:rsidRPr="00742877" w:rsidRDefault="0002626C" w:rsidP="0002626C">
      <w:pPr>
        <w:rPr>
          <w:rFonts w:ascii="Arial" w:hAnsi="Arial" w:cs="Arial"/>
        </w:rPr>
      </w:pPr>
      <w:r>
        <w:rPr>
          <w:rFonts w:ascii="Arial" w:hAnsi="Arial" w:cs="Arial"/>
        </w:rPr>
        <w:t>Apologies</w:t>
      </w:r>
      <w:r w:rsidRPr="00742877">
        <w:rPr>
          <w:rFonts w:ascii="Arial" w:hAnsi="Arial" w:cs="Arial"/>
        </w:rPr>
        <w:t>:</w:t>
      </w:r>
    </w:p>
    <w:p w14:paraId="4A91ACC4" w14:textId="06BC18BE" w:rsidR="0002626C" w:rsidRDefault="00EA74D2" w:rsidP="0002626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None</w:t>
      </w:r>
    </w:p>
    <w:p w14:paraId="59AAC107" w14:textId="77777777" w:rsidR="00EA74D2" w:rsidRDefault="00EA74D2" w:rsidP="0002626C">
      <w:pPr>
        <w:rPr>
          <w:rFonts w:ascii="Arial" w:hAnsi="Arial" w:cs="Arial"/>
          <w:noProof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55"/>
        <w:gridCol w:w="6237"/>
        <w:gridCol w:w="1275"/>
      </w:tblGrid>
      <w:tr w:rsidR="0002626C" w:rsidRPr="00742877" w14:paraId="3A10421B" w14:textId="77777777" w:rsidTr="5F8DF98C">
        <w:trPr>
          <w:tblHeader/>
        </w:trPr>
        <w:tc>
          <w:tcPr>
            <w:tcW w:w="1555" w:type="dxa"/>
            <w:shd w:val="clear" w:color="auto" w:fill="B4C6E7" w:themeFill="accent5" w:themeFillTint="66"/>
          </w:tcPr>
          <w:p w14:paraId="519DBCE9" w14:textId="77777777" w:rsidR="0002626C" w:rsidRPr="00742877" w:rsidRDefault="0002626C" w:rsidP="00430863">
            <w:pPr>
              <w:spacing w:before="60" w:after="60"/>
              <w:rPr>
                <w:rFonts w:ascii="Arial" w:hAnsi="Arial" w:cs="Arial"/>
                <w:b/>
              </w:rPr>
            </w:pPr>
            <w:r w:rsidRPr="00742877"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6237" w:type="dxa"/>
            <w:shd w:val="clear" w:color="auto" w:fill="B4C6E7" w:themeFill="accent5" w:themeFillTint="66"/>
          </w:tcPr>
          <w:p w14:paraId="2B650B17" w14:textId="77777777" w:rsidR="0002626C" w:rsidRPr="00742877" w:rsidRDefault="0002626C" w:rsidP="00430863">
            <w:pPr>
              <w:spacing w:before="60" w:after="60"/>
              <w:rPr>
                <w:rFonts w:ascii="Arial" w:hAnsi="Arial" w:cs="Arial"/>
                <w:b/>
              </w:rPr>
            </w:pPr>
            <w:r w:rsidRPr="00742877">
              <w:rPr>
                <w:rFonts w:ascii="Arial" w:hAnsi="Arial" w:cs="Arial"/>
                <w:b/>
              </w:rPr>
              <w:t>Discussions and decisions</w:t>
            </w:r>
          </w:p>
        </w:tc>
        <w:tc>
          <w:tcPr>
            <w:tcW w:w="1275" w:type="dxa"/>
            <w:shd w:val="clear" w:color="auto" w:fill="B4C6E7" w:themeFill="accent5" w:themeFillTint="66"/>
          </w:tcPr>
          <w:p w14:paraId="5E674007" w14:textId="77777777" w:rsidR="0002626C" w:rsidRPr="00742877" w:rsidRDefault="0002626C" w:rsidP="00430863">
            <w:pPr>
              <w:spacing w:before="60" w:after="60"/>
              <w:rPr>
                <w:rFonts w:ascii="Arial" w:hAnsi="Arial" w:cs="Arial"/>
                <w:b/>
              </w:rPr>
            </w:pPr>
            <w:r w:rsidRPr="00742877">
              <w:rPr>
                <w:rFonts w:ascii="Arial" w:hAnsi="Arial" w:cs="Arial"/>
                <w:b/>
              </w:rPr>
              <w:t>Action</w:t>
            </w:r>
          </w:p>
        </w:tc>
      </w:tr>
      <w:tr w:rsidR="0002626C" w:rsidRPr="00742877" w14:paraId="637E20F7" w14:textId="77777777" w:rsidTr="5F8DF98C">
        <w:tc>
          <w:tcPr>
            <w:tcW w:w="1555" w:type="dxa"/>
          </w:tcPr>
          <w:p w14:paraId="1CC4DF6D" w14:textId="790DD36A" w:rsidR="0002626C" w:rsidRPr="00183705" w:rsidRDefault="00EA74D2" w:rsidP="00EA74D2">
            <w:pPr>
              <w:pStyle w:val="ListParagraph"/>
              <w:spacing w:before="60" w:after="60"/>
              <w:ind w:left="29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8/2020-21</w:t>
            </w:r>
          </w:p>
        </w:tc>
        <w:tc>
          <w:tcPr>
            <w:tcW w:w="6237" w:type="dxa"/>
            <w:vAlign w:val="center"/>
          </w:tcPr>
          <w:p w14:paraId="47BC155D" w14:textId="77777777" w:rsidR="0002626C" w:rsidRPr="00EA74D2" w:rsidRDefault="0002626C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Welcom</w:t>
            </w:r>
            <w:r w:rsidRPr="00EA74D2">
              <w:rPr>
                <w:rFonts w:ascii="Arial" w:hAnsi="Arial" w:cs="Arial"/>
                <w:b/>
              </w:rPr>
              <w:t>e, introductions and apologies</w:t>
            </w:r>
          </w:p>
          <w:p w14:paraId="48AC593C" w14:textId="1A395F43" w:rsidR="0002626C" w:rsidRPr="00742877" w:rsidRDefault="0002626C" w:rsidP="00430863">
            <w:pPr>
              <w:spacing w:before="60" w:after="60"/>
              <w:rPr>
                <w:rFonts w:ascii="Arial" w:hAnsi="Arial" w:cs="Arial"/>
              </w:rPr>
            </w:pPr>
            <w:r w:rsidRPr="00EA74D2">
              <w:rPr>
                <w:rFonts w:ascii="Arial" w:hAnsi="Arial" w:cs="Arial"/>
              </w:rPr>
              <w:t xml:space="preserve">MC welcomed </w:t>
            </w:r>
            <w:r w:rsidR="00EA74D2" w:rsidRPr="00EA74D2">
              <w:rPr>
                <w:rFonts w:ascii="Arial" w:hAnsi="Arial" w:cs="Arial"/>
              </w:rPr>
              <w:t xml:space="preserve">AF to </w:t>
            </w:r>
            <w:r w:rsidR="00EA74D2">
              <w:rPr>
                <w:rFonts w:ascii="Arial" w:hAnsi="Arial" w:cs="Arial"/>
              </w:rPr>
              <w:t>the meeting.</w:t>
            </w:r>
          </w:p>
        </w:tc>
        <w:tc>
          <w:tcPr>
            <w:tcW w:w="1275" w:type="dxa"/>
          </w:tcPr>
          <w:p w14:paraId="16E8291E" w14:textId="77777777" w:rsidR="0002626C" w:rsidRPr="00742877" w:rsidRDefault="0002626C" w:rsidP="0043086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EA74D2" w:rsidRPr="00742877" w14:paraId="75A68C5D" w14:textId="77777777" w:rsidTr="5F8DF98C">
        <w:tc>
          <w:tcPr>
            <w:tcW w:w="1555" w:type="dxa"/>
            <w:shd w:val="clear" w:color="auto" w:fill="auto"/>
          </w:tcPr>
          <w:p w14:paraId="1738F245" w14:textId="1163AF71" w:rsidR="00EA74D2" w:rsidRDefault="00EA74D2" w:rsidP="00EA74D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9/2020-21</w:t>
            </w:r>
          </w:p>
        </w:tc>
        <w:tc>
          <w:tcPr>
            <w:tcW w:w="6237" w:type="dxa"/>
          </w:tcPr>
          <w:p w14:paraId="0265B3A7" w14:textId="77777777" w:rsidR="00EA74D2" w:rsidRDefault="00297476" w:rsidP="00430863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LAB Questioning Techniques presentation by KJH</w:t>
            </w:r>
          </w:p>
          <w:p w14:paraId="773BDD48" w14:textId="77777777" w:rsidR="00297476" w:rsidRDefault="00297476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KJH went through the academy governance structure and the role of the LAB and LAB members. </w:t>
            </w:r>
          </w:p>
          <w:p w14:paraId="7EB3082B" w14:textId="7B46F8E3" w:rsidR="00297476" w:rsidRPr="00297476" w:rsidRDefault="00297476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Questioning techniques for members to support and challenge without holding the Headteacher to account.</w:t>
            </w:r>
          </w:p>
        </w:tc>
        <w:tc>
          <w:tcPr>
            <w:tcW w:w="1275" w:type="dxa"/>
          </w:tcPr>
          <w:p w14:paraId="354D6849" w14:textId="77777777" w:rsidR="00EA74D2" w:rsidRPr="00742877" w:rsidRDefault="00EA74D2" w:rsidP="0043086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02626C" w:rsidRPr="00742877" w14:paraId="76ECD6AA" w14:textId="77777777" w:rsidTr="5F8DF98C">
        <w:tc>
          <w:tcPr>
            <w:tcW w:w="1555" w:type="dxa"/>
            <w:shd w:val="clear" w:color="auto" w:fill="auto"/>
          </w:tcPr>
          <w:p w14:paraId="78C37EFD" w14:textId="40181895" w:rsidR="0002626C" w:rsidRPr="00EA74D2" w:rsidRDefault="00297476" w:rsidP="0029747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10/202</w:t>
            </w:r>
            <w:r w:rsidR="00EA74D2">
              <w:rPr>
                <w:rFonts w:ascii="Arial" w:hAnsi="Arial" w:cs="Arial"/>
              </w:rPr>
              <w:t>21</w:t>
            </w:r>
          </w:p>
        </w:tc>
        <w:tc>
          <w:tcPr>
            <w:tcW w:w="6237" w:type="dxa"/>
          </w:tcPr>
          <w:p w14:paraId="7EEBB940" w14:textId="77777777" w:rsidR="0002626C" w:rsidRPr="00742877" w:rsidRDefault="0002626C" w:rsidP="00430863">
            <w:pPr>
              <w:spacing w:before="60" w:after="60"/>
              <w:rPr>
                <w:rFonts w:ascii="Arial" w:hAnsi="Arial" w:cs="Arial"/>
                <w:b/>
              </w:rPr>
            </w:pPr>
            <w:r w:rsidRPr="00183705">
              <w:rPr>
                <w:rFonts w:ascii="Arial" w:hAnsi="Arial" w:cs="Arial"/>
                <w:b/>
              </w:rPr>
              <w:t>Declaration of interests and offer/receipt of gifts or hospitality</w:t>
            </w:r>
          </w:p>
          <w:p w14:paraId="342ECA81" w14:textId="77777777" w:rsidR="0002626C" w:rsidRPr="00183705" w:rsidRDefault="0002626C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were no new declarations.</w:t>
            </w:r>
          </w:p>
        </w:tc>
        <w:tc>
          <w:tcPr>
            <w:tcW w:w="1275" w:type="dxa"/>
          </w:tcPr>
          <w:p w14:paraId="021B9341" w14:textId="77777777" w:rsidR="0002626C" w:rsidRPr="00742877" w:rsidRDefault="0002626C" w:rsidP="0043086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02626C" w:rsidRPr="00742877" w14:paraId="33A91E46" w14:textId="77777777" w:rsidTr="5F8DF98C">
        <w:tc>
          <w:tcPr>
            <w:tcW w:w="1555" w:type="dxa"/>
            <w:shd w:val="clear" w:color="auto" w:fill="auto"/>
          </w:tcPr>
          <w:p w14:paraId="76F41E7C" w14:textId="0C89DAA9" w:rsidR="0002626C" w:rsidRPr="00297476" w:rsidRDefault="00297476" w:rsidP="00297476">
            <w:pPr>
              <w:spacing w:before="60" w:after="60"/>
              <w:rPr>
                <w:rFonts w:ascii="Arial" w:hAnsi="Arial" w:cs="Arial"/>
              </w:rPr>
            </w:pPr>
            <w:r w:rsidRPr="00297476">
              <w:rPr>
                <w:rFonts w:ascii="Arial" w:hAnsi="Arial" w:cs="Arial"/>
              </w:rPr>
              <w:t>11/2020-21</w:t>
            </w:r>
          </w:p>
        </w:tc>
        <w:tc>
          <w:tcPr>
            <w:tcW w:w="6237" w:type="dxa"/>
          </w:tcPr>
          <w:p w14:paraId="0E426D04" w14:textId="77777777" w:rsidR="0002626C" w:rsidRPr="00297476" w:rsidRDefault="0002626C" w:rsidP="0043086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297476">
              <w:rPr>
                <w:rFonts w:ascii="Arial" w:hAnsi="Arial" w:cs="Arial"/>
                <w:b/>
                <w:bCs/>
              </w:rPr>
              <w:t>Minutes and actions from the last meeting</w:t>
            </w:r>
          </w:p>
          <w:p w14:paraId="255CF092" w14:textId="77777777" w:rsidR="0002626C" w:rsidRPr="00297476" w:rsidRDefault="0002626C" w:rsidP="00430863">
            <w:pPr>
              <w:spacing w:before="60" w:after="60"/>
              <w:rPr>
                <w:rFonts w:ascii="Arial" w:hAnsi="Arial" w:cs="Arial"/>
              </w:rPr>
            </w:pPr>
            <w:r w:rsidRPr="00297476">
              <w:rPr>
                <w:rFonts w:ascii="Arial" w:hAnsi="Arial" w:cs="Arial"/>
              </w:rPr>
              <w:t xml:space="preserve">The minutes of the meeting held on date were </w:t>
            </w:r>
            <w:r w:rsidRPr="00297476">
              <w:rPr>
                <w:rFonts w:ascii="Arial" w:hAnsi="Arial" w:cs="Arial"/>
                <w:b/>
                <w:bCs/>
              </w:rPr>
              <w:t>agreed</w:t>
            </w:r>
            <w:r w:rsidRPr="00297476">
              <w:rPr>
                <w:rFonts w:ascii="Arial" w:hAnsi="Arial" w:cs="Arial"/>
              </w:rPr>
              <w:t>.</w:t>
            </w:r>
          </w:p>
          <w:p w14:paraId="541DAB57" w14:textId="77777777" w:rsidR="0002626C" w:rsidRDefault="0002626C" w:rsidP="00430863">
            <w:pPr>
              <w:spacing w:before="60" w:after="60"/>
              <w:rPr>
                <w:rFonts w:ascii="Arial" w:hAnsi="Arial" w:cs="Arial"/>
              </w:rPr>
            </w:pPr>
            <w:r w:rsidRPr="00297476">
              <w:rPr>
                <w:rFonts w:ascii="Arial" w:hAnsi="Arial" w:cs="Arial"/>
              </w:rPr>
              <w:t>All actions had been completed or are ongoing.</w:t>
            </w:r>
          </w:p>
          <w:p w14:paraId="1F268738" w14:textId="648776A1" w:rsidR="00297476" w:rsidRPr="00297476" w:rsidRDefault="00297476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and KJH to continue working on making connections with Brunel University with the aim of recruiting new LAB members.</w:t>
            </w:r>
          </w:p>
        </w:tc>
        <w:tc>
          <w:tcPr>
            <w:tcW w:w="1275" w:type="dxa"/>
          </w:tcPr>
          <w:p w14:paraId="241E261E" w14:textId="77777777" w:rsidR="0002626C" w:rsidRPr="00742877" w:rsidRDefault="0002626C" w:rsidP="0043086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297476" w:rsidRPr="00742877" w14:paraId="09FCE3FA" w14:textId="77777777" w:rsidTr="5F8DF98C">
        <w:tc>
          <w:tcPr>
            <w:tcW w:w="1555" w:type="dxa"/>
            <w:shd w:val="clear" w:color="auto" w:fill="auto"/>
          </w:tcPr>
          <w:p w14:paraId="733CCE16" w14:textId="2821A369" w:rsidR="00297476" w:rsidRPr="00297476" w:rsidRDefault="00297476" w:rsidP="0029747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12/202021</w:t>
            </w:r>
          </w:p>
        </w:tc>
        <w:tc>
          <w:tcPr>
            <w:tcW w:w="6237" w:type="dxa"/>
          </w:tcPr>
          <w:p w14:paraId="2D86AB44" w14:textId="77777777" w:rsidR="00297476" w:rsidRDefault="00297476" w:rsidP="0043086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Recruitment of LAB members</w:t>
            </w:r>
          </w:p>
          <w:p w14:paraId="40BB6EDF" w14:textId="77777777" w:rsidR="008A0073" w:rsidRDefault="00297476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Given the current situation with the latest COVID lockdown it has been a difficult climate to </w:t>
            </w:r>
            <w:r w:rsidR="008A0073">
              <w:rPr>
                <w:rFonts w:ascii="Arial" w:hAnsi="Arial" w:cs="Arial"/>
                <w:bCs/>
              </w:rPr>
              <w:t>recruit.</w:t>
            </w:r>
          </w:p>
          <w:p w14:paraId="7EBB2676" w14:textId="29B80B6B" w:rsidR="008A0073" w:rsidRPr="00297476" w:rsidRDefault="008A0073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Ideas to encourage new members going forward include, Zoom LAB meetings, Virtual Coffee meetings with family services. A LAB promotion video with translations.</w:t>
            </w:r>
          </w:p>
        </w:tc>
        <w:tc>
          <w:tcPr>
            <w:tcW w:w="1275" w:type="dxa"/>
          </w:tcPr>
          <w:p w14:paraId="6CBF8276" w14:textId="77777777" w:rsidR="00297476" w:rsidRPr="00742877" w:rsidRDefault="00297476" w:rsidP="0043086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02626C" w:rsidRPr="00742877" w14:paraId="45BA158D" w14:textId="77777777" w:rsidTr="5F8DF98C">
        <w:tc>
          <w:tcPr>
            <w:tcW w:w="1555" w:type="dxa"/>
            <w:shd w:val="clear" w:color="auto" w:fill="auto"/>
          </w:tcPr>
          <w:p w14:paraId="79FB20F1" w14:textId="62BD7ECB" w:rsidR="0002626C" w:rsidRPr="008A0073" w:rsidRDefault="008A0073" w:rsidP="008A007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13/2020-21</w:t>
            </w:r>
          </w:p>
        </w:tc>
        <w:tc>
          <w:tcPr>
            <w:tcW w:w="6237" w:type="dxa"/>
          </w:tcPr>
          <w:p w14:paraId="50152E1E" w14:textId="7FD2EECC" w:rsidR="0002626C" w:rsidRDefault="0002626C" w:rsidP="0043086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076C05">
              <w:rPr>
                <w:rFonts w:ascii="Arial" w:hAnsi="Arial" w:cs="Arial"/>
                <w:b/>
                <w:bCs/>
              </w:rPr>
              <w:t xml:space="preserve">Heads’ </w:t>
            </w:r>
            <w:r w:rsidR="008A0073">
              <w:rPr>
                <w:rFonts w:ascii="Arial" w:hAnsi="Arial" w:cs="Arial"/>
                <w:b/>
                <w:bCs/>
              </w:rPr>
              <w:t>U</w:t>
            </w:r>
            <w:r w:rsidRPr="00076C05">
              <w:rPr>
                <w:rFonts w:ascii="Arial" w:hAnsi="Arial" w:cs="Arial"/>
                <w:b/>
                <w:bCs/>
              </w:rPr>
              <w:t>pdate</w:t>
            </w:r>
          </w:p>
          <w:p w14:paraId="33F27F90" w14:textId="77777777" w:rsidR="008A0073" w:rsidRDefault="008A0073" w:rsidP="0043086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School Expansion: </w:t>
            </w:r>
          </w:p>
          <w:p w14:paraId="244DDFA3" w14:textId="6AEFD4E0" w:rsidR="008A0073" w:rsidRDefault="008A0073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two new classrooms have been completed.</w:t>
            </w:r>
          </w:p>
          <w:p w14:paraId="5BDFFB50" w14:textId="77777777" w:rsidR="008A0073" w:rsidRDefault="008A0073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Next year it has been agreed 109 places.</w:t>
            </w:r>
          </w:p>
          <w:p w14:paraId="4A48D021" w14:textId="77777777" w:rsidR="008A0073" w:rsidRDefault="008A0073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Ayres is planning to give an update on the free school project at the next meeting.</w:t>
            </w:r>
          </w:p>
          <w:p w14:paraId="57C319BB" w14:textId="77777777" w:rsidR="008A0073" w:rsidRDefault="008A0073" w:rsidP="00430863">
            <w:pPr>
              <w:spacing w:before="60" w:after="60"/>
              <w:rPr>
                <w:rFonts w:ascii="Arial" w:hAnsi="Arial" w:cs="Arial"/>
                <w:bCs/>
              </w:rPr>
            </w:pPr>
          </w:p>
          <w:p w14:paraId="72BF0D45" w14:textId="77777777" w:rsidR="008A0073" w:rsidRPr="008A0073" w:rsidRDefault="008A0073" w:rsidP="0043086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8A0073">
              <w:rPr>
                <w:rFonts w:ascii="Arial" w:hAnsi="Arial" w:cs="Arial"/>
                <w:b/>
                <w:bCs/>
              </w:rPr>
              <w:t>MIS data:</w:t>
            </w:r>
          </w:p>
          <w:p w14:paraId="027ADB05" w14:textId="77777777" w:rsidR="008A0073" w:rsidRDefault="008A0073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There are a large number of vacancies being filled by agency staff. The latest job adverts have been successful in recruiting.</w:t>
            </w:r>
          </w:p>
          <w:p w14:paraId="0C4A4EE5" w14:textId="77777777" w:rsidR="008A0073" w:rsidRDefault="008A0073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Staff sickness absence has been lower than the same period the previous year even given COVID.</w:t>
            </w:r>
          </w:p>
          <w:p w14:paraId="5A2010DA" w14:textId="6004693D" w:rsidR="008A0073" w:rsidRDefault="00D9774F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Restraints. This is lower than the same period the previous year. </w:t>
            </w:r>
          </w:p>
          <w:p w14:paraId="24463BBA" w14:textId="77777777" w:rsidR="00D9774F" w:rsidRDefault="00D9774F" w:rsidP="00430863">
            <w:pPr>
              <w:spacing w:before="60" w:after="60"/>
              <w:rPr>
                <w:rFonts w:ascii="Arial" w:hAnsi="Arial" w:cs="Arial"/>
                <w:bCs/>
              </w:rPr>
            </w:pPr>
          </w:p>
          <w:p w14:paraId="5C8187CB" w14:textId="77777777" w:rsidR="008A0073" w:rsidRPr="00D9774F" w:rsidRDefault="00D9774F" w:rsidP="0043086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D9774F">
              <w:rPr>
                <w:rFonts w:ascii="Arial" w:hAnsi="Arial" w:cs="Arial"/>
                <w:b/>
                <w:bCs/>
              </w:rPr>
              <w:t>COVID update:</w:t>
            </w:r>
          </w:p>
          <w:p w14:paraId="0A1BD7EF" w14:textId="77777777" w:rsidR="00D9774F" w:rsidRDefault="00D9774F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Staff have been given Lateral Flow Tests (LFT) weekly and has now been moved to twice a week. </w:t>
            </w:r>
          </w:p>
          <w:p w14:paraId="485615CC" w14:textId="0657E457" w:rsidR="00D9774F" w:rsidRDefault="00D9774F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All students have been offered a place in school if they would like. A lot of students are clinically vulnerable and have been advised to shield. Home learning is offered to all those not in school.</w:t>
            </w:r>
          </w:p>
          <w:p w14:paraId="1BCD4008" w14:textId="64A306AA" w:rsidR="00D9774F" w:rsidRDefault="00D9774F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risk assessment is being adhered to. </w:t>
            </w:r>
          </w:p>
          <w:p w14:paraId="3D63A01B" w14:textId="77777777" w:rsidR="00FE3177" w:rsidRDefault="00FE3177" w:rsidP="00430863">
            <w:pPr>
              <w:spacing w:before="60" w:after="60"/>
              <w:rPr>
                <w:rFonts w:ascii="Arial" w:hAnsi="Arial" w:cs="Arial"/>
                <w:bCs/>
              </w:rPr>
            </w:pPr>
          </w:p>
          <w:p w14:paraId="53D63E61" w14:textId="74DF80F8" w:rsidR="00D9774F" w:rsidRPr="008A0073" w:rsidRDefault="00FE3177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MC wanted to thank all of the staff for their hard work and dedication during this time.</w:t>
            </w:r>
          </w:p>
        </w:tc>
        <w:tc>
          <w:tcPr>
            <w:tcW w:w="1275" w:type="dxa"/>
          </w:tcPr>
          <w:p w14:paraId="5D23E94D" w14:textId="77777777" w:rsidR="0002626C" w:rsidRPr="00742877" w:rsidRDefault="0002626C" w:rsidP="0043086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A3604B" w:rsidRPr="00742877" w14:paraId="4F90353D" w14:textId="77777777" w:rsidTr="5F8DF98C">
        <w:tc>
          <w:tcPr>
            <w:tcW w:w="1555" w:type="dxa"/>
            <w:shd w:val="clear" w:color="auto" w:fill="auto"/>
          </w:tcPr>
          <w:p w14:paraId="0ED98F41" w14:textId="520B2F3A" w:rsidR="00A3604B" w:rsidRPr="00D9774F" w:rsidRDefault="00A3604B" w:rsidP="00A3604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14/2020-21</w:t>
            </w:r>
          </w:p>
        </w:tc>
        <w:tc>
          <w:tcPr>
            <w:tcW w:w="6237" w:type="dxa"/>
          </w:tcPr>
          <w:p w14:paraId="39A5636E" w14:textId="09E1BD08" w:rsidR="00A3604B" w:rsidRPr="00076C05" w:rsidRDefault="00A3604B" w:rsidP="00A3604B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Feedback from LAB Liaison and Board meeting</w:t>
            </w:r>
          </w:p>
          <w:p w14:paraId="08C3C726" w14:textId="77777777" w:rsidR="00A3604B" w:rsidRDefault="00A3604B" w:rsidP="00A3604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Grangewood have been preparing for their temporary move to the Grand Union Village site.</w:t>
            </w:r>
          </w:p>
          <w:p w14:paraId="2445915A" w14:textId="77777777" w:rsidR="00A3604B" w:rsidRDefault="00A3604B" w:rsidP="00A3604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Sunshine House have been working on the separation from RNIB.</w:t>
            </w:r>
          </w:p>
          <w:p w14:paraId="6B413E9D" w14:textId="77777777" w:rsidR="00A3604B" w:rsidRDefault="00A3604B" w:rsidP="00A3604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Pentland and Hexham have been experiencing problems with families wanting full in school placements where it has not always been possible.</w:t>
            </w:r>
          </w:p>
          <w:p w14:paraId="055C3ACF" w14:textId="548F1622" w:rsidR="00A3604B" w:rsidRDefault="00A3604B" w:rsidP="00A3604B">
            <w:pPr>
              <w:spacing w:before="60" w:after="60"/>
              <w:rPr>
                <w:rFonts w:ascii="Arial" w:hAnsi="Arial" w:cs="Arial"/>
              </w:rPr>
            </w:pPr>
            <w:r w:rsidRPr="5F8DF98C">
              <w:rPr>
                <w:rFonts w:ascii="Arial" w:hAnsi="Arial" w:cs="Arial"/>
              </w:rPr>
              <w:t>Other point</w:t>
            </w:r>
            <w:r w:rsidR="3980520E" w:rsidRPr="5F8DF98C">
              <w:rPr>
                <w:rFonts w:ascii="Arial" w:hAnsi="Arial" w:cs="Arial"/>
              </w:rPr>
              <w:t xml:space="preserve">s </w:t>
            </w:r>
            <w:r w:rsidRPr="5F8DF98C">
              <w:rPr>
                <w:rFonts w:ascii="Arial" w:hAnsi="Arial" w:cs="Arial"/>
              </w:rPr>
              <w:t>were just around COVID updates.</w:t>
            </w:r>
          </w:p>
          <w:p w14:paraId="3E48CCB3" w14:textId="77777777" w:rsidR="00A3604B" w:rsidRDefault="00A3604B" w:rsidP="00A3604B">
            <w:pPr>
              <w:spacing w:before="60" w:after="60"/>
              <w:rPr>
                <w:rFonts w:ascii="Arial" w:hAnsi="Arial" w:cs="Arial"/>
              </w:rPr>
            </w:pPr>
          </w:p>
          <w:p w14:paraId="6D93CE74" w14:textId="3F28414D" w:rsidR="00A3604B" w:rsidRDefault="00A3604B" w:rsidP="00A3604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emergency meeting was called to discuss the government announcement of the latest lockdown and guidance that effected the schools.</w:t>
            </w:r>
          </w:p>
          <w:p w14:paraId="065E102D" w14:textId="77777777" w:rsidR="00A3604B" w:rsidRDefault="00A3604B" w:rsidP="00A3604B">
            <w:pPr>
              <w:spacing w:before="60" w:after="60"/>
              <w:rPr>
                <w:rFonts w:ascii="Arial" w:hAnsi="Arial" w:cs="Arial"/>
              </w:rPr>
            </w:pPr>
          </w:p>
          <w:p w14:paraId="35CF8BC6" w14:textId="77777777" w:rsidR="00A3604B" w:rsidRDefault="00AD1D38" w:rsidP="00A3604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Further work on SMI data and what and how it is captured to be discussed at another time.</w:t>
            </w:r>
          </w:p>
          <w:p w14:paraId="26B6043B" w14:textId="77777777" w:rsidR="00AD1D38" w:rsidRDefault="00AD1D38" w:rsidP="00A3604B">
            <w:pPr>
              <w:spacing w:before="60" w:after="60"/>
              <w:rPr>
                <w:rFonts w:ascii="Arial" w:hAnsi="Arial" w:cs="Arial"/>
              </w:rPr>
            </w:pPr>
          </w:p>
          <w:p w14:paraId="689F3841" w14:textId="35D0F2C1" w:rsidR="00AD1D38" w:rsidRDefault="00AD1D38" w:rsidP="00A3604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Finance: Last year’s accounts have been signed off. The committee will look at reclaiming some money from COVID expenses.</w:t>
            </w:r>
          </w:p>
          <w:p w14:paraId="2BFD96DA" w14:textId="77777777" w:rsidR="00AD1D38" w:rsidRDefault="00AD1D38" w:rsidP="00A3604B">
            <w:pPr>
              <w:spacing w:before="60" w:after="60"/>
              <w:rPr>
                <w:rFonts w:ascii="Arial" w:hAnsi="Arial" w:cs="Arial"/>
              </w:rPr>
            </w:pPr>
          </w:p>
          <w:p w14:paraId="67D24614" w14:textId="77777777" w:rsidR="00AD1D38" w:rsidRDefault="00AD1D38" w:rsidP="00A3604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Updates on the Free School project to be discussed further in the next meeting with John Ayres.</w:t>
            </w:r>
          </w:p>
          <w:p w14:paraId="08D75771" w14:textId="77777777" w:rsidR="00AD1D38" w:rsidRDefault="00AD1D38" w:rsidP="00A3604B">
            <w:pPr>
              <w:spacing w:before="60" w:after="60"/>
              <w:rPr>
                <w:rFonts w:ascii="Arial" w:hAnsi="Arial" w:cs="Arial"/>
              </w:rPr>
            </w:pPr>
          </w:p>
          <w:p w14:paraId="32757C3D" w14:textId="602C0354" w:rsidR="00AD1D38" w:rsidRDefault="00AD1D38" w:rsidP="00A3604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new IT provider has been appointed.</w:t>
            </w:r>
          </w:p>
          <w:p w14:paraId="13889F2F" w14:textId="77777777" w:rsidR="00AD1D38" w:rsidRDefault="00AD1D38" w:rsidP="00A3604B">
            <w:pPr>
              <w:spacing w:before="60" w:after="60"/>
              <w:rPr>
                <w:rFonts w:ascii="Arial" w:hAnsi="Arial" w:cs="Arial"/>
              </w:rPr>
            </w:pPr>
          </w:p>
          <w:p w14:paraId="7B4F969A" w14:textId="3EA9DD31" w:rsidR="00AD1D38" w:rsidRDefault="00AD1D38" w:rsidP="00A3604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register: A full review will take place in March and reviewed again in June.</w:t>
            </w:r>
          </w:p>
          <w:p w14:paraId="4B595999" w14:textId="410C0658" w:rsidR="00A3604B" w:rsidRPr="00076C05" w:rsidRDefault="00A3604B" w:rsidP="00A3604B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3DCF2A22" w14:textId="77777777" w:rsidR="00A3604B" w:rsidRPr="00742877" w:rsidRDefault="00A3604B" w:rsidP="00A360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A3604B" w:rsidRPr="00742877" w14:paraId="2D7A68DE" w14:textId="77777777" w:rsidTr="5F8DF98C">
        <w:tc>
          <w:tcPr>
            <w:tcW w:w="1555" w:type="dxa"/>
            <w:shd w:val="clear" w:color="auto" w:fill="auto"/>
          </w:tcPr>
          <w:p w14:paraId="6A574BA9" w14:textId="48424C4A" w:rsidR="00A3604B" w:rsidRPr="00AD1D38" w:rsidRDefault="00A3604B" w:rsidP="00AD1D3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06539A55" w14:textId="77777777" w:rsidR="00A3604B" w:rsidRDefault="00AD1D38" w:rsidP="00A3604B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AOB</w:t>
            </w:r>
          </w:p>
          <w:p w14:paraId="31FE7ED1" w14:textId="4EFADDFE" w:rsidR="00AD1D38" w:rsidRPr="00AD1D38" w:rsidRDefault="00AD1D38" w:rsidP="00A3604B">
            <w:pPr>
              <w:spacing w:before="60" w:after="60"/>
              <w:rPr>
                <w:rFonts w:ascii="Arial" w:hAnsi="Arial" w:cs="Arial"/>
                <w:bCs/>
              </w:rPr>
            </w:pPr>
            <w:r w:rsidRPr="00AD1D38"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1275" w:type="dxa"/>
          </w:tcPr>
          <w:p w14:paraId="0B53EB66" w14:textId="77777777" w:rsidR="00A3604B" w:rsidRPr="00742877" w:rsidRDefault="00A3604B" w:rsidP="00A360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9B893ED" w14:textId="77777777" w:rsidR="0002626C" w:rsidRDefault="0002626C" w:rsidP="0002626C">
      <w:pPr>
        <w:rPr>
          <w:rFonts w:ascii="Arial" w:hAnsi="Arial" w:cs="Arial"/>
          <w:noProof/>
        </w:rPr>
      </w:pPr>
    </w:p>
    <w:p w14:paraId="790FCAA1" w14:textId="77777777" w:rsidR="0002626C" w:rsidRPr="00756851" w:rsidRDefault="0002626C" w:rsidP="0002626C">
      <w:pPr>
        <w:spacing w:after="0" w:line="240" w:lineRule="auto"/>
        <w:ind w:left="1247" w:hanging="1247"/>
        <w:rPr>
          <w:rFonts w:ascii="Arial" w:hAnsi="Arial" w:cs="Arial"/>
          <w:b/>
          <w:u w:val="single"/>
        </w:rPr>
      </w:pPr>
    </w:p>
    <w:p w14:paraId="6DDD7307" w14:textId="0923263A" w:rsidR="0002626C" w:rsidRDefault="0002626C" w:rsidP="0002626C">
      <w:pPr>
        <w:rPr>
          <w:rFonts w:ascii="Arial" w:hAnsi="Arial" w:cs="Arial"/>
          <w:b/>
          <w:u w:val="single"/>
        </w:rPr>
      </w:pPr>
    </w:p>
    <w:p w14:paraId="6392CD26" w14:textId="77777777" w:rsidR="0002626C" w:rsidRPr="00742877" w:rsidRDefault="0002626C" w:rsidP="0002626C">
      <w:pPr>
        <w:spacing w:after="0" w:line="240" w:lineRule="auto"/>
        <w:rPr>
          <w:rFonts w:ascii="Arial" w:hAnsi="Arial" w:cs="Arial"/>
          <w:b/>
        </w:rPr>
      </w:pPr>
      <w:r w:rsidRPr="00742877">
        <w:rPr>
          <w:rFonts w:ascii="Arial" w:hAnsi="Arial" w:cs="Arial"/>
          <w:b/>
        </w:rPr>
        <w:t>ACTION SUMMARY</w:t>
      </w:r>
    </w:p>
    <w:p w14:paraId="11D52384" w14:textId="77777777" w:rsidR="0002626C" w:rsidRPr="00742877" w:rsidRDefault="0002626C" w:rsidP="0002626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4677"/>
        <w:gridCol w:w="1083"/>
      </w:tblGrid>
      <w:tr w:rsidR="0002626C" w:rsidRPr="00742877" w14:paraId="6E16186E" w14:textId="77777777" w:rsidTr="00430863">
        <w:tc>
          <w:tcPr>
            <w:tcW w:w="3256" w:type="dxa"/>
            <w:gridSpan w:val="2"/>
            <w:shd w:val="clear" w:color="auto" w:fill="B4C6E7" w:themeFill="accent5" w:themeFillTint="66"/>
          </w:tcPr>
          <w:p w14:paraId="38C04A55" w14:textId="77777777" w:rsidR="0002626C" w:rsidRPr="00742877" w:rsidRDefault="0002626C" w:rsidP="00430863">
            <w:pPr>
              <w:spacing w:before="60" w:after="60"/>
              <w:rPr>
                <w:rFonts w:ascii="Arial" w:hAnsi="Arial" w:cs="Arial"/>
                <w:b/>
              </w:rPr>
            </w:pPr>
            <w:r w:rsidRPr="00742877">
              <w:rPr>
                <w:rFonts w:ascii="Arial" w:hAnsi="Arial" w:cs="Arial"/>
                <w:b/>
              </w:rPr>
              <w:t>Agenda item x/20</w:t>
            </w:r>
            <w:r>
              <w:rPr>
                <w:rFonts w:ascii="Arial" w:hAnsi="Arial" w:cs="Arial"/>
                <w:b/>
              </w:rPr>
              <w:t>20-21</w:t>
            </w:r>
          </w:p>
        </w:tc>
        <w:tc>
          <w:tcPr>
            <w:tcW w:w="4677" w:type="dxa"/>
            <w:shd w:val="clear" w:color="auto" w:fill="B4C6E7" w:themeFill="accent5" w:themeFillTint="66"/>
          </w:tcPr>
          <w:p w14:paraId="43F06E61" w14:textId="77777777" w:rsidR="0002626C" w:rsidRPr="00742877" w:rsidRDefault="0002626C" w:rsidP="00430863">
            <w:pPr>
              <w:spacing w:before="60" w:after="60"/>
              <w:rPr>
                <w:rFonts w:ascii="Arial" w:hAnsi="Arial" w:cs="Arial"/>
                <w:b/>
              </w:rPr>
            </w:pPr>
            <w:r w:rsidRPr="00742877">
              <w:rPr>
                <w:rFonts w:ascii="Arial" w:hAnsi="Arial" w:cs="Arial"/>
                <w:b/>
              </w:rPr>
              <w:t>Action</w:t>
            </w:r>
          </w:p>
        </w:tc>
        <w:tc>
          <w:tcPr>
            <w:tcW w:w="1083" w:type="dxa"/>
            <w:shd w:val="clear" w:color="auto" w:fill="B4C6E7" w:themeFill="accent5" w:themeFillTint="66"/>
          </w:tcPr>
          <w:p w14:paraId="79C74E5C" w14:textId="77777777" w:rsidR="0002626C" w:rsidRPr="00742877" w:rsidRDefault="0002626C" w:rsidP="00430863">
            <w:pPr>
              <w:spacing w:before="60" w:after="60"/>
              <w:rPr>
                <w:rFonts w:ascii="Arial" w:hAnsi="Arial" w:cs="Arial"/>
                <w:b/>
              </w:rPr>
            </w:pPr>
            <w:r w:rsidRPr="00742877">
              <w:rPr>
                <w:rFonts w:ascii="Arial" w:hAnsi="Arial" w:cs="Arial"/>
                <w:b/>
              </w:rPr>
              <w:t>Who</w:t>
            </w:r>
          </w:p>
        </w:tc>
      </w:tr>
      <w:tr w:rsidR="0002626C" w:rsidRPr="00742877" w14:paraId="096A8C6E" w14:textId="77777777" w:rsidTr="00430863">
        <w:tc>
          <w:tcPr>
            <w:tcW w:w="988" w:type="dxa"/>
          </w:tcPr>
          <w:p w14:paraId="60B41B49" w14:textId="77777777" w:rsidR="0002626C" w:rsidRDefault="0002626C" w:rsidP="0043086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887ABF0" w14:textId="247E4774" w:rsidR="0002626C" w:rsidRDefault="00AD1D38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12/2020-21</w:t>
            </w:r>
          </w:p>
        </w:tc>
        <w:tc>
          <w:tcPr>
            <w:tcW w:w="4677" w:type="dxa"/>
          </w:tcPr>
          <w:p w14:paraId="07DC1006" w14:textId="1B87F274" w:rsidR="0002626C" w:rsidRPr="00493737" w:rsidRDefault="00AD1D38" w:rsidP="0043086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Connections with Brunel</w:t>
            </w:r>
          </w:p>
        </w:tc>
        <w:tc>
          <w:tcPr>
            <w:tcW w:w="1083" w:type="dxa"/>
          </w:tcPr>
          <w:p w14:paraId="205F7725" w14:textId="496D004A" w:rsidR="0002626C" w:rsidRDefault="00AD1D38" w:rsidP="00AD1D3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KJH, JE</w:t>
            </w:r>
          </w:p>
        </w:tc>
      </w:tr>
      <w:tr w:rsidR="0002626C" w:rsidRPr="00742877" w14:paraId="29DBF575" w14:textId="77777777" w:rsidTr="00430863">
        <w:tc>
          <w:tcPr>
            <w:tcW w:w="988" w:type="dxa"/>
          </w:tcPr>
          <w:p w14:paraId="5799FE19" w14:textId="77777777" w:rsidR="0002626C" w:rsidRDefault="0002626C" w:rsidP="0043086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9B5F061" w14:textId="75B100E7" w:rsidR="0002626C" w:rsidRDefault="00AD1D38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12/2020-21</w:t>
            </w:r>
          </w:p>
        </w:tc>
        <w:tc>
          <w:tcPr>
            <w:tcW w:w="4677" w:type="dxa"/>
          </w:tcPr>
          <w:p w14:paraId="63D39745" w14:textId="227C9EF2" w:rsidR="0002626C" w:rsidRDefault="00AD1D38" w:rsidP="0043086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 promotional Video</w:t>
            </w:r>
          </w:p>
        </w:tc>
        <w:tc>
          <w:tcPr>
            <w:tcW w:w="1083" w:type="dxa"/>
          </w:tcPr>
          <w:p w14:paraId="475F30B2" w14:textId="21EA7BAA" w:rsidR="0002626C" w:rsidRDefault="00AD1D38" w:rsidP="00AD1D3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LJ,</w:t>
            </w:r>
          </w:p>
        </w:tc>
      </w:tr>
    </w:tbl>
    <w:p w14:paraId="453CE6F1" w14:textId="77777777" w:rsidR="0002626C" w:rsidRDefault="0002626C" w:rsidP="0002626C">
      <w:pPr>
        <w:spacing w:after="0" w:line="240" w:lineRule="auto"/>
        <w:rPr>
          <w:rFonts w:ascii="Arial" w:hAnsi="Arial" w:cs="Arial"/>
        </w:rPr>
      </w:pPr>
    </w:p>
    <w:p w14:paraId="4C747AE6" w14:textId="77777777" w:rsidR="0002626C" w:rsidRDefault="0002626C" w:rsidP="0002626C">
      <w:pPr>
        <w:spacing w:after="0" w:line="240" w:lineRule="auto"/>
        <w:ind w:left="1247" w:hanging="1247"/>
        <w:rPr>
          <w:rFonts w:ascii="Arial" w:hAnsi="Arial" w:cs="Arial"/>
          <w:b/>
          <w:u w:val="single"/>
        </w:rPr>
      </w:pPr>
    </w:p>
    <w:p w14:paraId="2B9BB11B" w14:textId="77777777" w:rsidR="0002626C" w:rsidRPr="00C15456" w:rsidRDefault="0002626C" w:rsidP="0002626C">
      <w:pPr>
        <w:spacing w:after="0" w:line="240" w:lineRule="auto"/>
        <w:ind w:left="1247" w:hanging="1247"/>
        <w:rPr>
          <w:rFonts w:ascii="Arial" w:hAnsi="Arial" w:cs="Arial"/>
          <w:bCs/>
        </w:rPr>
      </w:pPr>
    </w:p>
    <w:p w14:paraId="0EE633B3" w14:textId="77777777" w:rsidR="0061627B" w:rsidRDefault="0061627B" w:rsidP="000841BC">
      <w:pPr>
        <w:spacing w:after="0" w:line="240" w:lineRule="auto"/>
        <w:ind w:left="1247" w:hanging="1247"/>
        <w:rPr>
          <w:rFonts w:ascii="Arial" w:hAnsi="Arial" w:cs="Arial"/>
          <w:bCs/>
        </w:rPr>
      </w:pPr>
    </w:p>
    <w:p w14:paraId="5D4395E7" w14:textId="028AE642" w:rsidR="00D9774F" w:rsidRDefault="00D9774F" w:rsidP="000841BC">
      <w:pPr>
        <w:spacing w:after="0" w:line="240" w:lineRule="auto"/>
        <w:ind w:left="1247" w:hanging="1247"/>
        <w:rPr>
          <w:rFonts w:ascii="Arial" w:hAnsi="Arial" w:cs="Arial"/>
          <w:bCs/>
        </w:rPr>
      </w:pPr>
    </w:p>
    <w:p w14:paraId="25B02E72" w14:textId="77777777" w:rsidR="00D9774F" w:rsidRDefault="00D9774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807E939" w14:textId="5F5652D5" w:rsidR="00D9774F" w:rsidRPr="00D9774F" w:rsidRDefault="00D9774F" w:rsidP="000841BC">
      <w:pPr>
        <w:spacing w:after="0" w:line="240" w:lineRule="auto"/>
        <w:ind w:left="1247" w:hanging="1247"/>
        <w:rPr>
          <w:rFonts w:ascii="Arial" w:hAnsi="Arial" w:cs="Arial"/>
          <w:b/>
          <w:bCs/>
          <w:sz w:val="28"/>
        </w:rPr>
      </w:pPr>
      <w:r w:rsidRPr="00D9774F">
        <w:rPr>
          <w:rFonts w:ascii="Arial" w:hAnsi="Arial" w:cs="Arial"/>
          <w:b/>
          <w:bCs/>
          <w:sz w:val="28"/>
        </w:rPr>
        <w:t xml:space="preserve">Confidential Minutes </w:t>
      </w:r>
    </w:p>
    <w:p w14:paraId="72F2954B" w14:textId="06FE2AA4" w:rsidR="00D9774F" w:rsidRDefault="00D9774F" w:rsidP="000841BC">
      <w:pPr>
        <w:spacing w:after="0" w:line="240" w:lineRule="auto"/>
        <w:ind w:left="1247" w:hanging="1247"/>
        <w:rPr>
          <w:rFonts w:ascii="Arial" w:hAnsi="Arial" w:cs="Arial"/>
          <w:bCs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30E2F" wp14:editId="4F020E6C">
                <wp:simplePos x="0" y="0"/>
                <wp:positionH relativeFrom="column">
                  <wp:posOffset>-524256</wp:posOffset>
                </wp:positionH>
                <wp:positionV relativeFrom="paragraph">
                  <wp:posOffset>169545</wp:posOffset>
                </wp:positionV>
                <wp:extent cx="6680835" cy="2755265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835" cy="275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4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2"/>
                              <w:gridCol w:w="6237"/>
                              <w:gridCol w:w="1134"/>
                            </w:tblGrid>
                            <w:tr w:rsidR="00D9774F" w14:paraId="127A94AE" w14:textId="77777777" w:rsidTr="00D9774F">
                              <w:tc>
                                <w:tcPr>
                                  <w:tcW w:w="1842" w:type="dxa"/>
                                </w:tcPr>
                                <w:p w14:paraId="5AE509C3" w14:textId="17EADAB7" w:rsidR="00D9774F" w:rsidRDefault="00D9774F" w:rsidP="00D9774F">
                                  <w:pPr>
                                    <w:ind w:left="33"/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</w:rPr>
                                    <w:t>13/2020-21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</w:tcPr>
                                <w:p w14:paraId="60E3C86B" w14:textId="77777777" w:rsidR="00D9774F" w:rsidRPr="00D9774F" w:rsidRDefault="00D9774F" w:rsidP="00591E2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D9774F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Heads Update</w:t>
                                  </w:r>
                                </w:p>
                                <w:p w14:paraId="37F688A5" w14:textId="77777777" w:rsidR="00D9774F" w:rsidRDefault="00D9774F" w:rsidP="00591E26">
                                  <w:pPr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</w:p>
                                <w:p w14:paraId="1FB4562F" w14:textId="77932E34" w:rsidR="00D9774F" w:rsidRDefault="00D9774F" w:rsidP="00591E26">
                                  <w:pPr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</w:rPr>
                                    <w:t>All staff have been offered the vaccine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45B0278" w14:textId="77777777" w:rsidR="00D9774F" w:rsidRDefault="00D9774F" w:rsidP="00591E26">
                                  <w:pPr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5FF972" w14:textId="1D8CA72F" w:rsidR="00D9774F" w:rsidRPr="00591E26" w:rsidRDefault="00D9774F" w:rsidP="00591E26">
                            <w:pPr>
                              <w:spacing w:after="0" w:line="240" w:lineRule="auto"/>
                              <w:ind w:left="1247" w:hanging="1247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30E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1.3pt;margin-top:13.35pt;width:526.05pt;height:21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421" w:type="dxa"/>
                        <w:tblLook w:val="04A0" w:firstRow="1" w:lastRow="0" w:firstColumn="1" w:lastColumn="0" w:noHBand="0" w:noVBand="1"/>
                      </w:tblPr>
                      <w:tblGrid>
                        <w:gridCol w:w="1842"/>
                        <w:gridCol w:w="6237"/>
                        <w:gridCol w:w="1134"/>
                      </w:tblGrid>
                      <w:tr w:rsidR="00D9774F" w14:paraId="127A94AE" w14:textId="77777777" w:rsidTr="00D9774F">
                        <w:tc>
                          <w:tcPr>
                            <w:tcW w:w="1842" w:type="dxa"/>
                          </w:tcPr>
                          <w:p w14:paraId="5AE509C3" w14:textId="17EADAB7" w:rsidR="00D9774F" w:rsidRDefault="00D9774F" w:rsidP="00D9774F">
                            <w:pPr>
                              <w:ind w:left="33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13/2020-21</w:t>
                            </w:r>
                          </w:p>
                        </w:tc>
                        <w:tc>
                          <w:tcPr>
                            <w:tcW w:w="6237" w:type="dxa"/>
                          </w:tcPr>
                          <w:p w14:paraId="60E3C86B" w14:textId="77777777" w:rsidR="00D9774F" w:rsidRPr="00D9774F" w:rsidRDefault="00D9774F" w:rsidP="00591E2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977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Heads Update</w:t>
                            </w:r>
                          </w:p>
                          <w:p w14:paraId="37F688A5" w14:textId="77777777" w:rsidR="00D9774F" w:rsidRDefault="00D9774F" w:rsidP="00591E2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FB4562F" w14:textId="77932E34" w:rsidR="00D9774F" w:rsidRDefault="00D9774F" w:rsidP="00591E2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All staff have been offered the vaccine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45B0278" w14:textId="77777777" w:rsidR="00D9774F" w:rsidRDefault="00D9774F" w:rsidP="00591E2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385FF972" w14:textId="1D8CA72F" w:rsidR="00D9774F" w:rsidRPr="00591E26" w:rsidRDefault="00D9774F" w:rsidP="00591E26">
                      <w:pPr>
                        <w:spacing w:after="0" w:line="240" w:lineRule="auto"/>
                        <w:ind w:left="1247" w:hanging="1247"/>
                        <w:rPr>
                          <w:rFonts w:ascii="Arial" w:hAnsi="Arial" w:cs="Arial"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B4A780" w14:textId="7675244A" w:rsidR="00D9774F" w:rsidRPr="00C15456" w:rsidRDefault="00D9774F" w:rsidP="000841BC">
      <w:pPr>
        <w:spacing w:after="0" w:line="240" w:lineRule="auto"/>
        <w:ind w:left="1247" w:hanging="1247"/>
        <w:rPr>
          <w:rFonts w:ascii="Arial" w:hAnsi="Arial" w:cs="Arial"/>
          <w:bCs/>
        </w:rPr>
      </w:pPr>
    </w:p>
    <w:sectPr w:rsidR="00D9774F" w:rsidRPr="00C15456" w:rsidSect="000F5323">
      <w:headerReference w:type="default" r:id="rId13"/>
      <w:footerReference w:type="default" r:id="rId14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D94AF" w14:textId="77777777" w:rsidR="003270CB" w:rsidRDefault="003270CB" w:rsidP="00620907">
      <w:pPr>
        <w:spacing w:after="0" w:line="240" w:lineRule="auto"/>
      </w:pPr>
      <w:r>
        <w:separator/>
      </w:r>
    </w:p>
  </w:endnote>
  <w:endnote w:type="continuationSeparator" w:id="0">
    <w:p w14:paraId="2B61043F" w14:textId="77777777" w:rsidR="003270CB" w:rsidRDefault="003270CB" w:rsidP="00620907">
      <w:pPr>
        <w:spacing w:after="0" w:line="240" w:lineRule="auto"/>
      </w:pPr>
      <w:r>
        <w:continuationSeparator/>
      </w:r>
    </w:p>
  </w:endnote>
  <w:endnote w:type="continuationNotice" w:id="1">
    <w:p w14:paraId="6B97602A" w14:textId="77777777" w:rsidR="003270CB" w:rsidRDefault="003270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1EC24" w14:textId="146A740D" w:rsidR="00BE6EA3" w:rsidRPr="00042BA6" w:rsidRDefault="00AD1D38" w:rsidP="00694435">
    <w:pPr>
      <w:pStyle w:val="Footer"/>
      <w:rPr>
        <w:rFonts w:ascii="Arial" w:hAnsi="Arial" w:cs="Arial"/>
      </w:rPr>
    </w:pPr>
    <w:r>
      <w:rPr>
        <w:rFonts w:ascii="Arial" w:hAnsi="Arial" w:cs="Arial"/>
      </w:rPr>
      <w:t>MC LAB 2020-21 – 28/01/2021</w:t>
    </w:r>
    <w:r w:rsidR="00F247B9" w:rsidRPr="00042BA6">
      <w:rPr>
        <w:rFonts w:ascii="Arial" w:hAnsi="Arial" w:cs="Arial"/>
      </w:rPr>
      <w:ptab w:relativeTo="margin" w:alignment="center" w:leader="none"/>
    </w:r>
    <w:r w:rsidR="00F247B9" w:rsidRPr="00042BA6">
      <w:rPr>
        <w:rFonts w:ascii="Arial" w:hAnsi="Arial" w:cs="Arial"/>
      </w:rPr>
      <w:ptab w:relativeTo="margin" w:alignment="right" w:leader="none"/>
    </w:r>
    <w:r w:rsidR="00042BA6" w:rsidRPr="00042BA6">
      <w:rPr>
        <w:rFonts w:ascii="Arial" w:hAnsi="Arial" w:cs="Arial"/>
      </w:rPr>
      <w:t xml:space="preserve">Page </w:t>
    </w:r>
    <w:r w:rsidR="00042BA6" w:rsidRPr="00042BA6">
      <w:rPr>
        <w:rFonts w:ascii="Arial" w:hAnsi="Arial" w:cs="Arial"/>
      </w:rPr>
      <w:fldChar w:fldCharType="begin"/>
    </w:r>
    <w:r w:rsidR="00042BA6" w:rsidRPr="00042BA6">
      <w:rPr>
        <w:rFonts w:ascii="Arial" w:hAnsi="Arial" w:cs="Arial"/>
      </w:rPr>
      <w:instrText xml:space="preserve"> PAGE  \* Arabic  \* MERGEFORMAT </w:instrText>
    </w:r>
    <w:r w:rsidR="00042BA6" w:rsidRPr="00042BA6">
      <w:rPr>
        <w:rFonts w:ascii="Arial" w:hAnsi="Arial" w:cs="Arial"/>
      </w:rPr>
      <w:fldChar w:fldCharType="separate"/>
    </w:r>
    <w:r w:rsidR="0067289F">
      <w:rPr>
        <w:rFonts w:ascii="Arial" w:hAnsi="Arial" w:cs="Arial"/>
        <w:noProof/>
      </w:rPr>
      <w:t>1</w:t>
    </w:r>
    <w:r w:rsidR="00042BA6" w:rsidRPr="00042BA6">
      <w:rPr>
        <w:rFonts w:ascii="Arial" w:hAnsi="Arial" w:cs="Arial"/>
      </w:rPr>
      <w:fldChar w:fldCharType="end"/>
    </w:r>
    <w:r w:rsidR="00042BA6" w:rsidRPr="00042BA6">
      <w:rPr>
        <w:rFonts w:ascii="Arial" w:hAnsi="Arial" w:cs="Arial"/>
      </w:rPr>
      <w:t xml:space="preserve"> of </w:t>
    </w:r>
    <w:r w:rsidR="00042BA6" w:rsidRPr="00042BA6">
      <w:rPr>
        <w:rFonts w:ascii="Arial" w:hAnsi="Arial" w:cs="Arial"/>
      </w:rPr>
      <w:fldChar w:fldCharType="begin"/>
    </w:r>
    <w:r w:rsidR="00042BA6" w:rsidRPr="00042BA6">
      <w:rPr>
        <w:rFonts w:ascii="Arial" w:hAnsi="Arial" w:cs="Arial"/>
      </w:rPr>
      <w:instrText xml:space="preserve"> NUMPAGES  \* Arabic  \* MERGEFORMAT </w:instrText>
    </w:r>
    <w:r w:rsidR="00042BA6" w:rsidRPr="00042BA6">
      <w:rPr>
        <w:rFonts w:ascii="Arial" w:hAnsi="Arial" w:cs="Arial"/>
      </w:rPr>
      <w:fldChar w:fldCharType="separate"/>
    </w:r>
    <w:r w:rsidR="0067289F">
      <w:rPr>
        <w:rFonts w:ascii="Arial" w:hAnsi="Arial" w:cs="Arial"/>
        <w:noProof/>
      </w:rPr>
      <w:t>4</w:t>
    </w:r>
    <w:r w:rsidR="00042BA6" w:rsidRPr="00042BA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A42FD" w14:textId="77777777" w:rsidR="003270CB" w:rsidRDefault="003270CB" w:rsidP="00620907">
      <w:pPr>
        <w:spacing w:after="0" w:line="240" w:lineRule="auto"/>
      </w:pPr>
      <w:r>
        <w:separator/>
      </w:r>
    </w:p>
  </w:footnote>
  <w:footnote w:type="continuationSeparator" w:id="0">
    <w:p w14:paraId="7F382373" w14:textId="77777777" w:rsidR="003270CB" w:rsidRDefault="003270CB" w:rsidP="00620907">
      <w:pPr>
        <w:spacing w:after="0" w:line="240" w:lineRule="auto"/>
      </w:pPr>
      <w:r>
        <w:continuationSeparator/>
      </w:r>
    </w:p>
  </w:footnote>
  <w:footnote w:type="continuationNotice" w:id="1">
    <w:p w14:paraId="636D1DD8" w14:textId="77777777" w:rsidR="003270CB" w:rsidRDefault="003270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819117"/>
      <w:docPartObj>
        <w:docPartGallery w:val="Watermarks"/>
        <w:docPartUnique/>
      </w:docPartObj>
    </w:sdtPr>
    <w:sdtEndPr/>
    <w:sdtContent>
      <w:p w14:paraId="5091AA69" w14:textId="678383C5" w:rsidR="00AD1D38" w:rsidRDefault="0067289F">
        <w:pPr>
          <w:pStyle w:val="Header"/>
        </w:pPr>
        <w:r>
          <w:rPr>
            <w:noProof/>
            <w:lang w:val="en-US"/>
          </w:rPr>
          <w:pict w14:anchorId="1DE2BB4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26E3"/>
    <w:multiLevelType w:val="hybridMultilevel"/>
    <w:tmpl w:val="005AF5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205B"/>
    <w:multiLevelType w:val="multilevel"/>
    <w:tmpl w:val="EE7A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440AB"/>
    <w:multiLevelType w:val="multilevel"/>
    <w:tmpl w:val="410C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A6203"/>
    <w:multiLevelType w:val="hybridMultilevel"/>
    <w:tmpl w:val="AA062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87D71"/>
    <w:multiLevelType w:val="hybridMultilevel"/>
    <w:tmpl w:val="7994C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638BD"/>
    <w:multiLevelType w:val="hybridMultilevel"/>
    <w:tmpl w:val="E4EE2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362D8"/>
    <w:multiLevelType w:val="hybridMultilevel"/>
    <w:tmpl w:val="9D203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D7418"/>
    <w:multiLevelType w:val="hybridMultilevel"/>
    <w:tmpl w:val="1312E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639C9"/>
    <w:multiLevelType w:val="hybridMultilevel"/>
    <w:tmpl w:val="2FE4B90E"/>
    <w:lvl w:ilvl="0" w:tplc="B3F423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58C7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56F5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C285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0A2F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BAFE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E26D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7A093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966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63267"/>
    <w:multiLevelType w:val="hybridMultilevel"/>
    <w:tmpl w:val="2558234E"/>
    <w:lvl w:ilvl="0" w:tplc="1666A8EE">
      <w:start w:val="1"/>
      <w:numFmt w:val="decimal"/>
      <w:lvlText w:val="%1/2020-21"/>
      <w:lvlJc w:val="left"/>
      <w:pPr>
        <w:ind w:left="74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2" w:hanging="360"/>
      </w:pPr>
    </w:lvl>
    <w:lvl w:ilvl="2" w:tplc="0809001B" w:tentative="1">
      <w:start w:val="1"/>
      <w:numFmt w:val="lowerRoman"/>
      <w:lvlText w:val="%3."/>
      <w:lvlJc w:val="right"/>
      <w:pPr>
        <w:ind w:left="2182" w:hanging="180"/>
      </w:pPr>
    </w:lvl>
    <w:lvl w:ilvl="3" w:tplc="0809000F" w:tentative="1">
      <w:start w:val="1"/>
      <w:numFmt w:val="decimal"/>
      <w:lvlText w:val="%4."/>
      <w:lvlJc w:val="left"/>
      <w:pPr>
        <w:ind w:left="2902" w:hanging="360"/>
      </w:pPr>
    </w:lvl>
    <w:lvl w:ilvl="4" w:tplc="08090019" w:tentative="1">
      <w:start w:val="1"/>
      <w:numFmt w:val="lowerLetter"/>
      <w:lvlText w:val="%5."/>
      <w:lvlJc w:val="left"/>
      <w:pPr>
        <w:ind w:left="3622" w:hanging="360"/>
      </w:pPr>
    </w:lvl>
    <w:lvl w:ilvl="5" w:tplc="0809001B" w:tentative="1">
      <w:start w:val="1"/>
      <w:numFmt w:val="lowerRoman"/>
      <w:lvlText w:val="%6."/>
      <w:lvlJc w:val="right"/>
      <w:pPr>
        <w:ind w:left="4342" w:hanging="180"/>
      </w:pPr>
    </w:lvl>
    <w:lvl w:ilvl="6" w:tplc="0809000F" w:tentative="1">
      <w:start w:val="1"/>
      <w:numFmt w:val="decimal"/>
      <w:lvlText w:val="%7."/>
      <w:lvlJc w:val="left"/>
      <w:pPr>
        <w:ind w:left="5062" w:hanging="360"/>
      </w:pPr>
    </w:lvl>
    <w:lvl w:ilvl="7" w:tplc="08090019" w:tentative="1">
      <w:start w:val="1"/>
      <w:numFmt w:val="lowerLetter"/>
      <w:lvlText w:val="%8."/>
      <w:lvlJc w:val="left"/>
      <w:pPr>
        <w:ind w:left="5782" w:hanging="360"/>
      </w:pPr>
    </w:lvl>
    <w:lvl w:ilvl="8" w:tplc="08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0" w15:restartNumberingAfterBreak="0">
    <w:nsid w:val="2E454C01"/>
    <w:multiLevelType w:val="hybridMultilevel"/>
    <w:tmpl w:val="254C44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1274B"/>
    <w:multiLevelType w:val="hybridMultilevel"/>
    <w:tmpl w:val="68DC3622"/>
    <w:lvl w:ilvl="0" w:tplc="59A451F4">
      <w:start w:val="1"/>
      <w:numFmt w:val="decimal"/>
      <w:lvlText w:val="%1/2020-21"/>
      <w:lvlJc w:val="left"/>
      <w:pPr>
        <w:ind w:left="7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8" w:hanging="360"/>
      </w:pPr>
    </w:lvl>
    <w:lvl w:ilvl="2" w:tplc="0809001B" w:tentative="1">
      <w:start w:val="1"/>
      <w:numFmt w:val="lowerRoman"/>
      <w:lvlText w:val="%3."/>
      <w:lvlJc w:val="right"/>
      <w:pPr>
        <w:ind w:left="2198" w:hanging="180"/>
      </w:pPr>
    </w:lvl>
    <w:lvl w:ilvl="3" w:tplc="0809000F" w:tentative="1">
      <w:start w:val="1"/>
      <w:numFmt w:val="decimal"/>
      <w:lvlText w:val="%4."/>
      <w:lvlJc w:val="left"/>
      <w:pPr>
        <w:ind w:left="2918" w:hanging="360"/>
      </w:pPr>
    </w:lvl>
    <w:lvl w:ilvl="4" w:tplc="08090019" w:tentative="1">
      <w:start w:val="1"/>
      <w:numFmt w:val="lowerLetter"/>
      <w:lvlText w:val="%5."/>
      <w:lvlJc w:val="left"/>
      <w:pPr>
        <w:ind w:left="3638" w:hanging="360"/>
      </w:pPr>
    </w:lvl>
    <w:lvl w:ilvl="5" w:tplc="0809001B" w:tentative="1">
      <w:start w:val="1"/>
      <w:numFmt w:val="lowerRoman"/>
      <w:lvlText w:val="%6."/>
      <w:lvlJc w:val="right"/>
      <w:pPr>
        <w:ind w:left="4358" w:hanging="180"/>
      </w:pPr>
    </w:lvl>
    <w:lvl w:ilvl="6" w:tplc="0809000F" w:tentative="1">
      <w:start w:val="1"/>
      <w:numFmt w:val="decimal"/>
      <w:lvlText w:val="%7."/>
      <w:lvlJc w:val="left"/>
      <w:pPr>
        <w:ind w:left="5078" w:hanging="360"/>
      </w:pPr>
    </w:lvl>
    <w:lvl w:ilvl="7" w:tplc="08090019" w:tentative="1">
      <w:start w:val="1"/>
      <w:numFmt w:val="lowerLetter"/>
      <w:lvlText w:val="%8."/>
      <w:lvlJc w:val="left"/>
      <w:pPr>
        <w:ind w:left="5798" w:hanging="360"/>
      </w:pPr>
    </w:lvl>
    <w:lvl w:ilvl="8" w:tplc="08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2" w15:restartNumberingAfterBreak="0">
    <w:nsid w:val="341D086C"/>
    <w:multiLevelType w:val="hybridMultilevel"/>
    <w:tmpl w:val="82FEE2F2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 w15:restartNumberingAfterBreak="0">
    <w:nsid w:val="3C02505E"/>
    <w:multiLevelType w:val="hybridMultilevel"/>
    <w:tmpl w:val="06FE7D26"/>
    <w:lvl w:ilvl="0" w:tplc="05866444">
      <w:start w:val="25"/>
      <w:numFmt w:val="decimal"/>
      <w:lvlText w:val="%1/2018-19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E3B4E"/>
    <w:multiLevelType w:val="hybridMultilevel"/>
    <w:tmpl w:val="C240BFDE"/>
    <w:lvl w:ilvl="0" w:tplc="AC6078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C82F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143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6255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7846A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68EE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0382F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0E9C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8C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D25C83"/>
    <w:multiLevelType w:val="hybridMultilevel"/>
    <w:tmpl w:val="B4CC80F2"/>
    <w:lvl w:ilvl="0" w:tplc="2DA6C2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CDC48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5E98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2CDD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D6CAE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463A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70F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C6631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80C7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965644"/>
    <w:multiLevelType w:val="hybridMultilevel"/>
    <w:tmpl w:val="35789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945AE"/>
    <w:multiLevelType w:val="hybridMultilevel"/>
    <w:tmpl w:val="F1F4E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74C14"/>
    <w:multiLevelType w:val="hybridMultilevel"/>
    <w:tmpl w:val="C5062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855A7"/>
    <w:multiLevelType w:val="hybridMultilevel"/>
    <w:tmpl w:val="5A887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B27FD"/>
    <w:multiLevelType w:val="hybridMultilevel"/>
    <w:tmpl w:val="7DF6E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27ABB"/>
    <w:multiLevelType w:val="hybridMultilevel"/>
    <w:tmpl w:val="1ACE8FCA"/>
    <w:lvl w:ilvl="0" w:tplc="7214E10C">
      <w:start w:val="18"/>
      <w:numFmt w:val="decimal"/>
      <w:lvlText w:val="%1/2019-20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62A9A"/>
    <w:multiLevelType w:val="hybridMultilevel"/>
    <w:tmpl w:val="122EE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649AA"/>
    <w:multiLevelType w:val="hybridMultilevel"/>
    <w:tmpl w:val="643A9CBE"/>
    <w:lvl w:ilvl="0" w:tplc="0A50F6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684A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1C8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E2EF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FA678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6EEFD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4857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1EBB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ECF5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7929A5"/>
    <w:multiLevelType w:val="hybridMultilevel"/>
    <w:tmpl w:val="B006826C"/>
    <w:lvl w:ilvl="0" w:tplc="EB18A8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152FF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AE27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B4C2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12BD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E22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381A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FC72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36E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24"/>
  </w:num>
  <w:num w:numId="5">
    <w:abstractNumId w:val="1"/>
  </w:num>
  <w:num w:numId="6">
    <w:abstractNumId w:val="15"/>
  </w:num>
  <w:num w:numId="7">
    <w:abstractNumId w:val="23"/>
  </w:num>
  <w:num w:numId="8">
    <w:abstractNumId w:val="16"/>
  </w:num>
  <w:num w:numId="9">
    <w:abstractNumId w:val="19"/>
  </w:num>
  <w:num w:numId="10">
    <w:abstractNumId w:val="7"/>
  </w:num>
  <w:num w:numId="11">
    <w:abstractNumId w:val="17"/>
  </w:num>
  <w:num w:numId="12">
    <w:abstractNumId w:val="18"/>
  </w:num>
  <w:num w:numId="13">
    <w:abstractNumId w:val="0"/>
  </w:num>
  <w:num w:numId="14">
    <w:abstractNumId w:val="13"/>
  </w:num>
  <w:num w:numId="15">
    <w:abstractNumId w:val="20"/>
  </w:num>
  <w:num w:numId="16">
    <w:abstractNumId w:val="12"/>
  </w:num>
  <w:num w:numId="17">
    <w:abstractNumId w:val="5"/>
  </w:num>
  <w:num w:numId="18">
    <w:abstractNumId w:val="21"/>
  </w:num>
  <w:num w:numId="19">
    <w:abstractNumId w:val="6"/>
  </w:num>
  <w:num w:numId="20">
    <w:abstractNumId w:val="22"/>
  </w:num>
  <w:num w:numId="21">
    <w:abstractNumId w:val="10"/>
  </w:num>
  <w:num w:numId="22">
    <w:abstractNumId w:val="4"/>
  </w:num>
  <w:num w:numId="23">
    <w:abstractNumId w:val="11"/>
  </w:num>
  <w:num w:numId="24">
    <w:abstractNumId w:val="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6"/>
    <w:rsid w:val="00001914"/>
    <w:rsid w:val="00012892"/>
    <w:rsid w:val="000250A8"/>
    <w:rsid w:val="0002626C"/>
    <w:rsid w:val="0003787C"/>
    <w:rsid w:val="00042BA6"/>
    <w:rsid w:val="000526D2"/>
    <w:rsid w:val="00064634"/>
    <w:rsid w:val="00065DC1"/>
    <w:rsid w:val="000841BC"/>
    <w:rsid w:val="00084F71"/>
    <w:rsid w:val="000871E8"/>
    <w:rsid w:val="000A16E7"/>
    <w:rsid w:val="000A7E77"/>
    <w:rsid w:val="000E472B"/>
    <w:rsid w:val="000F0C24"/>
    <w:rsid w:val="000F5323"/>
    <w:rsid w:val="00112E0E"/>
    <w:rsid w:val="0011707D"/>
    <w:rsid w:val="001226E5"/>
    <w:rsid w:val="00131B23"/>
    <w:rsid w:val="001365AC"/>
    <w:rsid w:val="00147D48"/>
    <w:rsid w:val="0015722A"/>
    <w:rsid w:val="00192FF7"/>
    <w:rsid w:val="001A361D"/>
    <w:rsid w:val="001B3890"/>
    <w:rsid w:val="001D5286"/>
    <w:rsid w:val="001F4B9C"/>
    <w:rsid w:val="001F51B4"/>
    <w:rsid w:val="00201085"/>
    <w:rsid w:val="0020459C"/>
    <w:rsid w:val="002172E7"/>
    <w:rsid w:val="00234BA2"/>
    <w:rsid w:val="002463A0"/>
    <w:rsid w:val="002475A7"/>
    <w:rsid w:val="00252355"/>
    <w:rsid w:val="00297476"/>
    <w:rsid w:val="002A18DB"/>
    <w:rsid w:val="002C7854"/>
    <w:rsid w:val="002D24FB"/>
    <w:rsid w:val="002E6461"/>
    <w:rsid w:val="002F7A8C"/>
    <w:rsid w:val="003155D8"/>
    <w:rsid w:val="00317A9E"/>
    <w:rsid w:val="00324177"/>
    <w:rsid w:val="003270CB"/>
    <w:rsid w:val="00347456"/>
    <w:rsid w:val="003525A1"/>
    <w:rsid w:val="00353D82"/>
    <w:rsid w:val="003541ED"/>
    <w:rsid w:val="0036471F"/>
    <w:rsid w:val="003C536B"/>
    <w:rsid w:val="003C5535"/>
    <w:rsid w:val="003D2700"/>
    <w:rsid w:val="003F36D2"/>
    <w:rsid w:val="00453A19"/>
    <w:rsid w:val="0046328B"/>
    <w:rsid w:val="004671B8"/>
    <w:rsid w:val="004717A3"/>
    <w:rsid w:val="004726C5"/>
    <w:rsid w:val="0048769F"/>
    <w:rsid w:val="00491789"/>
    <w:rsid w:val="004A2DCE"/>
    <w:rsid w:val="004A2E2C"/>
    <w:rsid w:val="004D54C6"/>
    <w:rsid w:val="004E0BF6"/>
    <w:rsid w:val="004E3DA0"/>
    <w:rsid w:val="004F55D7"/>
    <w:rsid w:val="00506BE9"/>
    <w:rsid w:val="00512E4E"/>
    <w:rsid w:val="00530813"/>
    <w:rsid w:val="00536057"/>
    <w:rsid w:val="00537A4A"/>
    <w:rsid w:val="00544FAC"/>
    <w:rsid w:val="005650AC"/>
    <w:rsid w:val="005765B4"/>
    <w:rsid w:val="00594248"/>
    <w:rsid w:val="00597137"/>
    <w:rsid w:val="005A34F5"/>
    <w:rsid w:val="005A6BB0"/>
    <w:rsid w:val="005A6F62"/>
    <w:rsid w:val="005B7F9E"/>
    <w:rsid w:val="005C5ACA"/>
    <w:rsid w:val="005D2F29"/>
    <w:rsid w:val="005D69EF"/>
    <w:rsid w:val="005E4081"/>
    <w:rsid w:val="00602BA5"/>
    <w:rsid w:val="00607025"/>
    <w:rsid w:val="0061627B"/>
    <w:rsid w:val="00620907"/>
    <w:rsid w:val="0063423D"/>
    <w:rsid w:val="00657B08"/>
    <w:rsid w:val="0067289F"/>
    <w:rsid w:val="00692EF2"/>
    <w:rsid w:val="00694435"/>
    <w:rsid w:val="006A4C62"/>
    <w:rsid w:val="006B03BE"/>
    <w:rsid w:val="006B6F3B"/>
    <w:rsid w:val="006C2478"/>
    <w:rsid w:val="007133CA"/>
    <w:rsid w:val="0071731C"/>
    <w:rsid w:val="00743C6E"/>
    <w:rsid w:val="00754A45"/>
    <w:rsid w:val="00756851"/>
    <w:rsid w:val="007700E6"/>
    <w:rsid w:val="00775CF2"/>
    <w:rsid w:val="00781359"/>
    <w:rsid w:val="0079194E"/>
    <w:rsid w:val="007A3C1B"/>
    <w:rsid w:val="007B1AF8"/>
    <w:rsid w:val="007D7F1C"/>
    <w:rsid w:val="007E72F8"/>
    <w:rsid w:val="008255A6"/>
    <w:rsid w:val="0084788E"/>
    <w:rsid w:val="00857D72"/>
    <w:rsid w:val="00862A5C"/>
    <w:rsid w:val="00866DF3"/>
    <w:rsid w:val="00870A40"/>
    <w:rsid w:val="00870B30"/>
    <w:rsid w:val="00873A21"/>
    <w:rsid w:val="008755B9"/>
    <w:rsid w:val="008765FE"/>
    <w:rsid w:val="008768D4"/>
    <w:rsid w:val="00890553"/>
    <w:rsid w:val="008A0073"/>
    <w:rsid w:val="008A5140"/>
    <w:rsid w:val="008B666E"/>
    <w:rsid w:val="008D0704"/>
    <w:rsid w:val="008E0F30"/>
    <w:rsid w:val="008E27E8"/>
    <w:rsid w:val="008F14B6"/>
    <w:rsid w:val="008F38C8"/>
    <w:rsid w:val="0090084A"/>
    <w:rsid w:val="00902303"/>
    <w:rsid w:val="009060B7"/>
    <w:rsid w:val="0091173B"/>
    <w:rsid w:val="009176A6"/>
    <w:rsid w:val="00941275"/>
    <w:rsid w:val="00942A63"/>
    <w:rsid w:val="00970752"/>
    <w:rsid w:val="009A46D9"/>
    <w:rsid w:val="009C40B9"/>
    <w:rsid w:val="009D6B78"/>
    <w:rsid w:val="00A00E47"/>
    <w:rsid w:val="00A24A9C"/>
    <w:rsid w:val="00A35DA0"/>
    <w:rsid w:val="00A3604B"/>
    <w:rsid w:val="00A50893"/>
    <w:rsid w:val="00A53C65"/>
    <w:rsid w:val="00A5633F"/>
    <w:rsid w:val="00A56ADC"/>
    <w:rsid w:val="00A70416"/>
    <w:rsid w:val="00A71C72"/>
    <w:rsid w:val="00A72E19"/>
    <w:rsid w:val="00A779DA"/>
    <w:rsid w:val="00A901F8"/>
    <w:rsid w:val="00A94406"/>
    <w:rsid w:val="00A95963"/>
    <w:rsid w:val="00A9692E"/>
    <w:rsid w:val="00AA12C7"/>
    <w:rsid w:val="00AA3925"/>
    <w:rsid w:val="00AA5139"/>
    <w:rsid w:val="00AA660D"/>
    <w:rsid w:val="00AB38D0"/>
    <w:rsid w:val="00AD1D38"/>
    <w:rsid w:val="00AE2792"/>
    <w:rsid w:val="00AE50EB"/>
    <w:rsid w:val="00AF1E4B"/>
    <w:rsid w:val="00AF6B6A"/>
    <w:rsid w:val="00B174C1"/>
    <w:rsid w:val="00B268E2"/>
    <w:rsid w:val="00B34F2C"/>
    <w:rsid w:val="00B40EEF"/>
    <w:rsid w:val="00B930CE"/>
    <w:rsid w:val="00BA4691"/>
    <w:rsid w:val="00BC12C3"/>
    <w:rsid w:val="00BE6EA3"/>
    <w:rsid w:val="00BF24DE"/>
    <w:rsid w:val="00BF28DB"/>
    <w:rsid w:val="00C15456"/>
    <w:rsid w:val="00C15918"/>
    <w:rsid w:val="00C15DE2"/>
    <w:rsid w:val="00C25E29"/>
    <w:rsid w:val="00C41B1E"/>
    <w:rsid w:val="00C47E56"/>
    <w:rsid w:val="00C55C46"/>
    <w:rsid w:val="00C70468"/>
    <w:rsid w:val="00C73770"/>
    <w:rsid w:val="00C741AB"/>
    <w:rsid w:val="00C92A43"/>
    <w:rsid w:val="00C94D58"/>
    <w:rsid w:val="00C95D5B"/>
    <w:rsid w:val="00CA495F"/>
    <w:rsid w:val="00CA4B41"/>
    <w:rsid w:val="00CA58B2"/>
    <w:rsid w:val="00CE1EF5"/>
    <w:rsid w:val="00CF1F7E"/>
    <w:rsid w:val="00CF514F"/>
    <w:rsid w:val="00D01F0E"/>
    <w:rsid w:val="00D06865"/>
    <w:rsid w:val="00D779A3"/>
    <w:rsid w:val="00D9774F"/>
    <w:rsid w:val="00DA1BD2"/>
    <w:rsid w:val="00DB11B4"/>
    <w:rsid w:val="00DC0FD7"/>
    <w:rsid w:val="00DC1899"/>
    <w:rsid w:val="00DE33C9"/>
    <w:rsid w:val="00E16057"/>
    <w:rsid w:val="00E2443D"/>
    <w:rsid w:val="00E3349D"/>
    <w:rsid w:val="00E348C6"/>
    <w:rsid w:val="00E70DBF"/>
    <w:rsid w:val="00E85289"/>
    <w:rsid w:val="00EA74D2"/>
    <w:rsid w:val="00EC0350"/>
    <w:rsid w:val="00EC47DC"/>
    <w:rsid w:val="00ED04DF"/>
    <w:rsid w:val="00EE36E4"/>
    <w:rsid w:val="00EE6349"/>
    <w:rsid w:val="00EE6752"/>
    <w:rsid w:val="00F1013F"/>
    <w:rsid w:val="00F1396B"/>
    <w:rsid w:val="00F20395"/>
    <w:rsid w:val="00F247B9"/>
    <w:rsid w:val="00F248FE"/>
    <w:rsid w:val="00F276CB"/>
    <w:rsid w:val="00F30112"/>
    <w:rsid w:val="00F30934"/>
    <w:rsid w:val="00F424B7"/>
    <w:rsid w:val="00F6252B"/>
    <w:rsid w:val="00F64C7E"/>
    <w:rsid w:val="00F721B1"/>
    <w:rsid w:val="00FA6ADE"/>
    <w:rsid w:val="00FB7D2B"/>
    <w:rsid w:val="00FB7FCD"/>
    <w:rsid w:val="00FC05FD"/>
    <w:rsid w:val="00FD4A56"/>
    <w:rsid w:val="00FE3177"/>
    <w:rsid w:val="00FE327A"/>
    <w:rsid w:val="00FF3B2F"/>
    <w:rsid w:val="00FF6C15"/>
    <w:rsid w:val="3980520E"/>
    <w:rsid w:val="5F8DF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7B17ED0B"/>
  <w15:chartTrackingRefBased/>
  <w15:docId w15:val="{0ECDB52B-E0A3-47B7-A837-3753E30D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0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0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907"/>
  </w:style>
  <w:style w:type="paragraph" w:styleId="Footer">
    <w:name w:val="footer"/>
    <w:basedOn w:val="Normal"/>
    <w:link w:val="FooterChar"/>
    <w:uiPriority w:val="99"/>
    <w:unhideWhenUsed/>
    <w:rsid w:val="00620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907"/>
  </w:style>
  <w:style w:type="paragraph" w:styleId="ListParagraph">
    <w:name w:val="List Paragraph"/>
    <w:basedOn w:val="Normal"/>
    <w:uiPriority w:val="34"/>
    <w:qFormat/>
    <w:rsid w:val="00F1013F"/>
    <w:pPr>
      <w:ind w:left="720"/>
      <w:contextualSpacing/>
    </w:pPr>
  </w:style>
  <w:style w:type="paragraph" w:customStyle="1" w:styleId="paragraph">
    <w:name w:val="paragraph"/>
    <w:basedOn w:val="Normal"/>
    <w:rsid w:val="000F0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F0C24"/>
  </w:style>
  <w:style w:type="character" w:customStyle="1" w:styleId="eop">
    <w:name w:val="eop"/>
    <w:basedOn w:val="DefaultParagraphFont"/>
    <w:rsid w:val="000F0C24"/>
  </w:style>
  <w:style w:type="character" w:styleId="Hyperlink">
    <w:name w:val="Hyperlink"/>
    <w:basedOn w:val="DefaultParagraphFont"/>
    <w:uiPriority w:val="99"/>
    <w:unhideWhenUsed/>
    <w:rsid w:val="000F0C2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1B1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49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41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41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41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ersonnel\LAB\Intro%20-%20Handover\EAT%20MS%20LAB%20minutes%202020-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67AB6"/>
    <w:rsid w:val="0036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D3A786F4C694ABE2AF9B7750B0798" ma:contentTypeVersion="4" ma:contentTypeDescription="Create a new document." ma:contentTypeScope="" ma:versionID="230e7c798a1cbcd4acca39016f355895">
  <xsd:schema xmlns:xsd="http://www.w3.org/2001/XMLSchema" xmlns:xs="http://www.w3.org/2001/XMLSchema" xmlns:p="http://schemas.microsoft.com/office/2006/metadata/properties" xmlns:ns2="be557269-b258-4d04-8c4b-4ac7bae2dbff" targetNamespace="http://schemas.microsoft.com/office/2006/metadata/properties" ma:root="true" ma:fieldsID="546e23a1ac93d27625eb3e855d8a2a79" ns2:_="">
    <xsd:import namespace="be557269-b258-4d04-8c4b-4ac7bae2d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57269-b258-4d04-8c4b-4ac7bae2d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B0FC3-446D-4817-A01E-52A9562BF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57269-b258-4d04-8c4b-4ac7bae2db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7E2C3C-E037-48E2-8052-D49A7E85E503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be557269-b258-4d04-8c4b-4ac7bae2dbff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0E978BF-20D0-4F17-A4BC-EBFA90AB35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150C5F-B356-48C4-9E3F-EDF9F23A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EAT MS LAB minutes 2020-21</Template>
  <TotalTime>0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Holroyd</dc:creator>
  <cp:keywords/>
  <dc:description/>
  <cp:lastModifiedBy>Christie Kelly</cp:lastModifiedBy>
  <cp:revision>2</cp:revision>
  <dcterms:created xsi:type="dcterms:W3CDTF">2021-03-22T11:28:00Z</dcterms:created>
  <dcterms:modified xsi:type="dcterms:W3CDTF">2021-03-22T11:28:00Z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0x010100ECBD3A786F4C694ABE2AF9B7750B0798</vt:lpwstr>
  </property>
</Properties>
</file>